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142893" w14:textId="6F34EF61" w:rsidR="00D665C6" w:rsidRPr="0085206B" w:rsidRDefault="0085206B" w:rsidP="007845C0">
      <w:pPr>
        <w:pStyle w:val="Title"/>
        <w:rPr>
          <w:sz w:val="72"/>
          <w:szCs w:val="72"/>
        </w:rPr>
      </w:pPr>
      <w:r w:rsidRPr="0085206B">
        <w:rPr>
          <w:sz w:val="72"/>
          <w:szCs w:val="72"/>
        </w:rPr>
        <w:t>FORMATTING YOUR BOOK</w:t>
      </w:r>
    </w:p>
    <w:p w14:paraId="256566B2" w14:textId="52A30B25" w:rsidR="00D665C6" w:rsidRPr="0085206B" w:rsidRDefault="0085206B" w:rsidP="00D665C6">
      <w:pPr>
        <w:pStyle w:val="Subtitle"/>
        <w:rPr>
          <w:sz w:val="24"/>
          <w:szCs w:val="24"/>
        </w:rPr>
      </w:pPr>
      <w:r w:rsidRPr="0085206B">
        <w:rPr>
          <w:sz w:val="24"/>
          <w:szCs w:val="24"/>
        </w:rPr>
        <w:t xml:space="preserve">Best Practices for Using Microsoft Word to Format a </w:t>
      </w:r>
      <w:r w:rsidR="00BD671E">
        <w:rPr>
          <w:sz w:val="24"/>
          <w:szCs w:val="24"/>
        </w:rPr>
        <w:t xml:space="preserve">Print </w:t>
      </w:r>
      <w:r w:rsidRPr="0085206B">
        <w:rPr>
          <w:sz w:val="24"/>
          <w:szCs w:val="24"/>
        </w:rPr>
        <w:t>Book That Meets Amazon KDP</w:t>
      </w:r>
      <w:r w:rsidR="008C7B78">
        <w:rPr>
          <w:sz w:val="24"/>
          <w:szCs w:val="24"/>
        </w:rPr>
        <w:t>’</w:t>
      </w:r>
      <w:r w:rsidRPr="0085206B">
        <w:rPr>
          <w:sz w:val="24"/>
          <w:szCs w:val="24"/>
        </w:rPr>
        <w:t>s Requirements</w:t>
      </w:r>
    </w:p>
    <w:p w14:paraId="5165DACF" w14:textId="78FC1C3A" w:rsidR="0085206B" w:rsidRPr="00170C93" w:rsidRDefault="0085206B" w:rsidP="00170C93">
      <w:pPr>
        <w:pStyle w:val="Author"/>
        <w:rPr>
          <w:sz w:val="48"/>
          <w:szCs w:val="48"/>
        </w:rPr>
      </w:pPr>
      <w:r w:rsidRPr="00643C13">
        <w:rPr>
          <w:sz w:val="48"/>
          <w:szCs w:val="48"/>
        </w:rPr>
        <w:t>HEATHER MIZE</w:t>
      </w:r>
      <w:r>
        <w:br w:type="page"/>
      </w:r>
    </w:p>
    <w:p w14:paraId="270EE446" w14:textId="2DA45616" w:rsidR="00AF5850" w:rsidRDefault="00AF5850" w:rsidP="00AF5850">
      <w:pPr>
        <w:pStyle w:val="Copyright"/>
      </w:pPr>
      <w:r>
        <w:lastRenderedPageBreak/>
        <w:t>Copyright</w:t>
      </w:r>
      <w:r w:rsidR="00AC3CAD">
        <w:t xml:space="preserve"> 2023</w:t>
      </w:r>
    </w:p>
    <w:p w14:paraId="11F28ABF" w14:textId="4B67B03C" w:rsidR="00AC3CAD" w:rsidRDefault="00AC3CAD" w:rsidP="00AF5850">
      <w:pPr>
        <w:pStyle w:val="Copyright"/>
      </w:pPr>
      <w:r>
        <w:t>The copyright page should contain the copyright information as well as the title, subtitle, author, and ISBN for the book.</w:t>
      </w:r>
    </w:p>
    <w:p w14:paraId="63E0C888" w14:textId="0CEE6ACD" w:rsidR="00AC3CAD" w:rsidRDefault="00AC3CAD" w:rsidP="00AF5850">
      <w:pPr>
        <w:pStyle w:val="Copyright"/>
      </w:pPr>
      <w:r>
        <w:t>You can also include any disclaimers, etc.</w:t>
      </w:r>
    </w:p>
    <w:p w14:paraId="3183F538" w14:textId="3D8FE411" w:rsidR="00AC3CAD" w:rsidRDefault="00AC3CAD" w:rsidP="00AF5850">
      <w:pPr>
        <w:pStyle w:val="Copyright"/>
      </w:pPr>
      <w:r>
        <w:t>Often, information about the book</w:t>
      </w:r>
      <w:r w:rsidR="008C7B78">
        <w:t>’</w:t>
      </w:r>
      <w:r>
        <w:t>s publisher is listed on the copyright page and may also include the publisher</w:t>
      </w:r>
      <w:r w:rsidR="008C7B78">
        <w:t>’</w:t>
      </w:r>
      <w:r>
        <w:t>s log</w:t>
      </w:r>
      <w:r w:rsidR="00C2633D">
        <w:t>o</w:t>
      </w:r>
      <w:r>
        <w:t>.</w:t>
      </w:r>
    </w:p>
    <w:p w14:paraId="615B1668" w14:textId="49BDBDDE" w:rsidR="00D56378" w:rsidRDefault="00D56378" w:rsidP="00AF5850">
      <w:pPr>
        <w:pStyle w:val="Copyright"/>
        <w:rPr>
          <w:b/>
          <w:bCs/>
        </w:rPr>
      </w:pPr>
      <w:r>
        <w:t xml:space="preserve">Notice that the Title and Copyright pages are centered vertically on the page. To achieve this, we went to </w:t>
      </w:r>
      <w:r w:rsidRPr="00631B38">
        <w:rPr>
          <w:b/>
          <w:bCs/>
        </w:rPr>
        <w:t>Format &gt; Document</w:t>
      </w:r>
      <w:r w:rsidR="00631B38">
        <w:t xml:space="preserve"> and chose </w:t>
      </w:r>
      <w:r w:rsidR="00631B38" w:rsidRPr="00631B38">
        <w:rPr>
          <w:b/>
          <w:bCs/>
        </w:rPr>
        <w:t>Vertical Alignment: Center</w:t>
      </w:r>
      <w:r w:rsidR="00631B38">
        <w:t xml:space="preserve"> and </w:t>
      </w:r>
      <w:r w:rsidR="00631B38" w:rsidRPr="00631B38">
        <w:rPr>
          <w:b/>
          <w:bCs/>
        </w:rPr>
        <w:t>Apply to: This Section</w:t>
      </w:r>
    </w:p>
    <w:p w14:paraId="0F29C2EC" w14:textId="590EC642" w:rsidR="00631B38" w:rsidRDefault="00631B38" w:rsidP="00631B38">
      <w:pPr>
        <w:pStyle w:val="Copyright"/>
        <w:jc w:val="center"/>
      </w:pPr>
      <w:r>
        <w:rPr>
          <w:noProof/>
        </w:rPr>
        <w:drawing>
          <wp:inline distT="0" distB="0" distL="0" distR="0" wp14:anchorId="26D8C84A" wp14:editId="5636E0B7">
            <wp:extent cx="3350266" cy="3583173"/>
            <wp:effectExtent l="25400" t="25400" r="91440" b="8763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3370919" cy="3605262"/>
                    </a:xfrm>
                    <a:prstGeom prst="rect">
                      <a:avLst/>
                    </a:prstGeom>
                    <a:effectLst>
                      <a:outerShdw blurRad="50800" dist="38100" dir="2700000" algn="tl" rotWithShape="0">
                        <a:prstClr val="black">
                          <a:alpha val="40000"/>
                        </a:prstClr>
                      </a:outerShdw>
                    </a:effectLst>
                  </pic:spPr>
                </pic:pic>
              </a:graphicData>
            </a:graphic>
          </wp:inline>
        </w:drawing>
      </w:r>
    </w:p>
    <w:p w14:paraId="7ACC57DD" w14:textId="77777777" w:rsidR="00AC3CAD" w:rsidRDefault="00AC3CAD" w:rsidP="00AF5850">
      <w:pPr>
        <w:pStyle w:val="Copyright"/>
      </w:pPr>
    </w:p>
    <w:p w14:paraId="0A6B0CC8" w14:textId="77777777" w:rsidR="0085206B" w:rsidRDefault="0085206B" w:rsidP="00AF5850">
      <w:pPr>
        <w:pStyle w:val="Copyright"/>
        <w:sectPr w:rsidR="0085206B" w:rsidSect="00014C2E">
          <w:headerReference w:type="default" r:id="rId12"/>
          <w:footerReference w:type="even" r:id="rId13"/>
          <w:footerReference w:type="first" r:id="rId14"/>
          <w:type w:val="oddPage"/>
          <w:pgSz w:w="8640" w:h="12960"/>
          <w:pgMar w:top="1339" w:right="864" w:bottom="864" w:left="1008" w:header="576" w:footer="432" w:gutter="0"/>
          <w:cols w:space="720"/>
          <w:titlePg/>
          <w:docGrid w:linePitch="360"/>
        </w:sectPr>
      </w:pPr>
    </w:p>
    <w:p w14:paraId="2AB1CAEF" w14:textId="01C2F61D" w:rsidR="0085206B" w:rsidRDefault="0085206B" w:rsidP="0085206B">
      <w:pPr>
        <w:pStyle w:val="ChapterNoTOC"/>
      </w:pPr>
      <w:r>
        <w:lastRenderedPageBreak/>
        <w:t>Table of Contents</w:t>
      </w:r>
    </w:p>
    <w:p w14:paraId="2F686E5C" w14:textId="661D3CDD" w:rsidR="0085206B" w:rsidRDefault="0085206B" w:rsidP="00AB39B5">
      <w:pPr>
        <w:pStyle w:val="BodyText"/>
        <w:pBdr>
          <w:top w:val="single" w:sz="4" w:space="4" w:color="auto"/>
          <w:left w:val="single" w:sz="4" w:space="4" w:color="auto"/>
          <w:bottom w:val="single" w:sz="4" w:space="4" w:color="auto"/>
          <w:right w:val="single" w:sz="4" w:space="4" w:color="auto"/>
        </w:pBdr>
        <w:shd w:val="clear" w:color="auto" w:fill="F2F2F2" w:themeFill="background1" w:themeFillShade="F2"/>
      </w:pPr>
      <w:r>
        <w:t xml:space="preserve">Notice that the style of the </w:t>
      </w:r>
      <w:r w:rsidRPr="0085206B">
        <w:rPr>
          <w:i/>
          <w:iCs/>
        </w:rPr>
        <w:t>Table of Contents</w:t>
      </w:r>
      <w:r>
        <w:t xml:space="preserve"> heading above is </w:t>
      </w:r>
      <w:r w:rsidR="008C7B78">
        <w:t>“</w:t>
      </w:r>
      <w:r>
        <w:t>Chapter No TOC.</w:t>
      </w:r>
      <w:r w:rsidR="008C7B78">
        <w:t>”</w:t>
      </w:r>
      <w:r>
        <w:t xml:space="preserve"> We want this heading to be styled like all the chapter headings in the book, but we don</w:t>
      </w:r>
      <w:r w:rsidR="008C7B78">
        <w:t>’</w:t>
      </w:r>
      <w:r>
        <w:t xml:space="preserve">t want it included when we generate the Table of Contents from the </w:t>
      </w:r>
      <w:r w:rsidR="008C7B78">
        <w:t>“</w:t>
      </w:r>
      <w:r>
        <w:t>Chapter</w:t>
      </w:r>
      <w:r w:rsidR="008C7B78">
        <w:t>”</w:t>
      </w:r>
      <w:r>
        <w:t xml:space="preserve"> style.</w:t>
      </w:r>
    </w:p>
    <w:p w14:paraId="1A3375AC" w14:textId="5665C1AB" w:rsidR="00274B4B" w:rsidRDefault="00274B4B" w:rsidP="00AB39B5">
      <w:pPr>
        <w:pStyle w:val="BodyText"/>
        <w:pBdr>
          <w:top w:val="single" w:sz="4" w:space="4" w:color="auto"/>
          <w:left w:val="single" w:sz="4" w:space="4" w:color="auto"/>
          <w:bottom w:val="single" w:sz="4" w:space="4" w:color="auto"/>
          <w:right w:val="single" w:sz="4" w:space="4" w:color="auto"/>
        </w:pBdr>
        <w:shd w:val="clear" w:color="auto" w:fill="F2F2F2" w:themeFill="background1" w:themeFillShade="F2"/>
      </w:pPr>
      <w:r>
        <w:t xml:space="preserve">See the chapter on </w:t>
      </w:r>
      <w:r w:rsidR="008C7B78">
        <w:t>“</w:t>
      </w:r>
      <w:r>
        <w:t>Generating a Tables of Contents</w:t>
      </w:r>
      <w:r w:rsidR="008C7B78">
        <w:t>”</w:t>
      </w:r>
      <w:r>
        <w:t xml:space="preserve"> for more information.</w:t>
      </w:r>
    </w:p>
    <w:p w14:paraId="62D7BEE4" w14:textId="627BFB70" w:rsidR="001A5FDA" w:rsidRDefault="00301617">
      <w:pPr>
        <w:pStyle w:val="TOC1"/>
        <w:rPr>
          <w:rFonts w:asciiTheme="minorHAnsi" w:eastAsiaTheme="minorEastAsia" w:hAnsiTheme="minorHAnsi" w:cstheme="minorBidi"/>
          <w:b w:val="0"/>
          <w:szCs w:val="24"/>
        </w:rPr>
      </w:pPr>
      <w:r>
        <w:fldChar w:fldCharType="begin"/>
      </w:r>
      <w:r>
        <w:instrText xml:space="preserve"> TOC \t "Heading 1,3,Heading 2,4,Chapter,2,Part,1" </w:instrText>
      </w:r>
      <w:r>
        <w:fldChar w:fldCharType="separate"/>
      </w:r>
      <w:r w:rsidR="001A5FDA">
        <w:t>Part 1 Getting Started</w:t>
      </w:r>
      <w:r w:rsidR="001A5FDA">
        <w:tab/>
      </w:r>
      <w:r w:rsidR="001A5FDA">
        <w:fldChar w:fldCharType="begin"/>
      </w:r>
      <w:r w:rsidR="001A5FDA">
        <w:instrText xml:space="preserve"> PAGEREF _Toc130894348 \h </w:instrText>
      </w:r>
      <w:r w:rsidR="001A5FDA">
        <w:fldChar w:fldCharType="separate"/>
      </w:r>
      <w:r w:rsidR="001A5FDA">
        <w:t>7</w:t>
      </w:r>
      <w:r w:rsidR="001A5FDA">
        <w:fldChar w:fldCharType="end"/>
      </w:r>
    </w:p>
    <w:p w14:paraId="09C3214D" w14:textId="11DD479E" w:rsidR="001A5FDA" w:rsidRDefault="001A5FDA">
      <w:pPr>
        <w:pStyle w:val="TOC2"/>
        <w:rPr>
          <w:rFonts w:asciiTheme="minorHAnsi" w:eastAsiaTheme="minorEastAsia" w:hAnsiTheme="minorHAnsi" w:cstheme="minorBidi"/>
          <w:szCs w:val="24"/>
        </w:rPr>
      </w:pPr>
      <w:r>
        <w:t>Getting Started</w:t>
      </w:r>
      <w:r>
        <w:tab/>
      </w:r>
      <w:r>
        <w:fldChar w:fldCharType="begin"/>
      </w:r>
      <w:r>
        <w:instrText xml:space="preserve"> PAGEREF _Toc130894349 \h </w:instrText>
      </w:r>
      <w:r>
        <w:fldChar w:fldCharType="separate"/>
      </w:r>
      <w:r>
        <w:t>1</w:t>
      </w:r>
      <w:r>
        <w:fldChar w:fldCharType="end"/>
      </w:r>
    </w:p>
    <w:p w14:paraId="1DE12CBD" w14:textId="0F3A7287" w:rsidR="001A5FDA" w:rsidRDefault="001A5FDA">
      <w:pPr>
        <w:pStyle w:val="TOC2"/>
        <w:rPr>
          <w:rFonts w:asciiTheme="minorHAnsi" w:eastAsiaTheme="minorEastAsia" w:hAnsiTheme="minorHAnsi" w:cstheme="minorBidi"/>
          <w:szCs w:val="24"/>
        </w:rPr>
      </w:pPr>
      <w:r>
        <w:t>Using and Applying Styles</w:t>
      </w:r>
      <w:r>
        <w:tab/>
      </w:r>
      <w:r>
        <w:fldChar w:fldCharType="begin"/>
      </w:r>
      <w:r>
        <w:instrText xml:space="preserve"> PAGEREF _Toc130894350 \h </w:instrText>
      </w:r>
      <w:r>
        <w:fldChar w:fldCharType="separate"/>
      </w:r>
      <w:r>
        <w:t>5</w:t>
      </w:r>
      <w:r>
        <w:fldChar w:fldCharType="end"/>
      </w:r>
    </w:p>
    <w:p w14:paraId="627E171D" w14:textId="15BC6E09" w:rsidR="001A5FDA" w:rsidRDefault="001A5FDA">
      <w:pPr>
        <w:pStyle w:val="TOC3"/>
        <w:tabs>
          <w:tab w:val="right" w:leader="dot" w:pos="6758"/>
        </w:tabs>
        <w:rPr>
          <w:rFonts w:asciiTheme="minorHAnsi" w:eastAsiaTheme="minorEastAsia" w:hAnsiTheme="minorHAnsi" w:cstheme="minorBidi"/>
          <w:noProof/>
          <w:szCs w:val="24"/>
        </w:rPr>
      </w:pPr>
      <w:r>
        <w:rPr>
          <w:noProof/>
        </w:rPr>
        <w:t>Advantages of Using Styles</w:t>
      </w:r>
      <w:r>
        <w:rPr>
          <w:noProof/>
        </w:rPr>
        <w:tab/>
      </w:r>
      <w:r>
        <w:rPr>
          <w:noProof/>
        </w:rPr>
        <w:fldChar w:fldCharType="begin"/>
      </w:r>
      <w:r>
        <w:rPr>
          <w:noProof/>
        </w:rPr>
        <w:instrText xml:space="preserve"> PAGEREF _Toc130894351 \h </w:instrText>
      </w:r>
      <w:r>
        <w:rPr>
          <w:noProof/>
        </w:rPr>
      </w:r>
      <w:r>
        <w:rPr>
          <w:noProof/>
        </w:rPr>
        <w:fldChar w:fldCharType="separate"/>
      </w:r>
      <w:r>
        <w:rPr>
          <w:noProof/>
        </w:rPr>
        <w:t>5</w:t>
      </w:r>
      <w:r>
        <w:rPr>
          <w:noProof/>
        </w:rPr>
        <w:fldChar w:fldCharType="end"/>
      </w:r>
    </w:p>
    <w:p w14:paraId="1A49A62E" w14:textId="16E98DA6" w:rsidR="001A5FDA" w:rsidRDefault="001A5FDA">
      <w:pPr>
        <w:pStyle w:val="TOC3"/>
        <w:tabs>
          <w:tab w:val="right" w:leader="dot" w:pos="6758"/>
        </w:tabs>
        <w:rPr>
          <w:rFonts w:asciiTheme="minorHAnsi" w:eastAsiaTheme="minorEastAsia" w:hAnsiTheme="minorHAnsi" w:cstheme="minorBidi"/>
          <w:noProof/>
          <w:szCs w:val="24"/>
        </w:rPr>
      </w:pPr>
      <w:r>
        <w:rPr>
          <w:noProof/>
        </w:rPr>
        <w:t>Selecting a Style</w:t>
      </w:r>
      <w:r>
        <w:rPr>
          <w:noProof/>
        </w:rPr>
        <w:tab/>
      </w:r>
      <w:r>
        <w:rPr>
          <w:noProof/>
        </w:rPr>
        <w:fldChar w:fldCharType="begin"/>
      </w:r>
      <w:r>
        <w:rPr>
          <w:noProof/>
        </w:rPr>
        <w:instrText xml:space="preserve"> PAGEREF _Toc130894352 \h </w:instrText>
      </w:r>
      <w:r>
        <w:rPr>
          <w:noProof/>
        </w:rPr>
      </w:r>
      <w:r>
        <w:rPr>
          <w:noProof/>
        </w:rPr>
        <w:fldChar w:fldCharType="separate"/>
      </w:r>
      <w:r>
        <w:rPr>
          <w:noProof/>
        </w:rPr>
        <w:t>6</w:t>
      </w:r>
      <w:r>
        <w:rPr>
          <w:noProof/>
        </w:rPr>
        <w:fldChar w:fldCharType="end"/>
      </w:r>
    </w:p>
    <w:p w14:paraId="1678E2BE" w14:textId="1A430F4F" w:rsidR="001A5FDA" w:rsidRDefault="001A5FDA">
      <w:pPr>
        <w:pStyle w:val="TOC2"/>
        <w:rPr>
          <w:rFonts w:asciiTheme="minorHAnsi" w:eastAsiaTheme="minorEastAsia" w:hAnsiTheme="minorHAnsi" w:cstheme="minorBidi"/>
          <w:szCs w:val="24"/>
        </w:rPr>
      </w:pPr>
      <w:r>
        <w:t>Modifying/Adding Styles</w:t>
      </w:r>
      <w:r>
        <w:tab/>
      </w:r>
      <w:r>
        <w:fldChar w:fldCharType="begin"/>
      </w:r>
      <w:r>
        <w:instrText xml:space="preserve"> PAGEREF _Toc130894353 \h </w:instrText>
      </w:r>
      <w:r>
        <w:fldChar w:fldCharType="separate"/>
      </w:r>
      <w:r>
        <w:t>7</w:t>
      </w:r>
      <w:r>
        <w:fldChar w:fldCharType="end"/>
      </w:r>
    </w:p>
    <w:p w14:paraId="369F570F" w14:textId="33DC381C" w:rsidR="001A5FDA" w:rsidRDefault="001A5FDA">
      <w:pPr>
        <w:pStyle w:val="TOC3"/>
        <w:tabs>
          <w:tab w:val="right" w:leader="dot" w:pos="6758"/>
        </w:tabs>
        <w:rPr>
          <w:rFonts w:asciiTheme="minorHAnsi" w:eastAsiaTheme="minorEastAsia" w:hAnsiTheme="minorHAnsi" w:cstheme="minorBidi"/>
          <w:noProof/>
          <w:szCs w:val="24"/>
        </w:rPr>
      </w:pPr>
      <w:r>
        <w:rPr>
          <w:noProof/>
        </w:rPr>
        <w:t>Paragraph Style Options</w:t>
      </w:r>
      <w:r>
        <w:rPr>
          <w:noProof/>
        </w:rPr>
        <w:tab/>
      </w:r>
      <w:r>
        <w:rPr>
          <w:noProof/>
        </w:rPr>
        <w:fldChar w:fldCharType="begin"/>
      </w:r>
      <w:r>
        <w:rPr>
          <w:noProof/>
        </w:rPr>
        <w:instrText xml:space="preserve"> PAGEREF _Toc130894354 \h </w:instrText>
      </w:r>
      <w:r>
        <w:rPr>
          <w:noProof/>
        </w:rPr>
      </w:r>
      <w:r>
        <w:rPr>
          <w:noProof/>
        </w:rPr>
        <w:fldChar w:fldCharType="separate"/>
      </w:r>
      <w:r>
        <w:rPr>
          <w:noProof/>
        </w:rPr>
        <w:t>8</w:t>
      </w:r>
      <w:r>
        <w:rPr>
          <w:noProof/>
        </w:rPr>
        <w:fldChar w:fldCharType="end"/>
      </w:r>
    </w:p>
    <w:p w14:paraId="19DBB198" w14:textId="624D46B7" w:rsidR="001A5FDA" w:rsidRDefault="001A5FDA">
      <w:pPr>
        <w:pStyle w:val="TOC3"/>
        <w:tabs>
          <w:tab w:val="right" w:leader="dot" w:pos="6758"/>
        </w:tabs>
        <w:rPr>
          <w:rFonts w:asciiTheme="minorHAnsi" w:eastAsiaTheme="minorEastAsia" w:hAnsiTheme="minorHAnsi" w:cstheme="minorBidi"/>
          <w:noProof/>
          <w:szCs w:val="24"/>
        </w:rPr>
      </w:pPr>
      <w:r>
        <w:rPr>
          <w:noProof/>
        </w:rPr>
        <w:t>Tabs</w:t>
      </w:r>
      <w:r>
        <w:rPr>
          <w:noProof/>
        </w:rPr>
        <w:tab/>
      </w:r>
      <w:r>
        <w:rPr>
          <w:noProof/>
        </w:rPr>
        <w:fldChar w:fldCharType="begin"/>
      </w:r>
      <w:r>
        <w:rPr>
          <w:noProof/>
        </w:rPr>
        <w:instrText xml:space="preserve"> PAGEREF _Toc130894355 \h </w:instrText>
      </w:r>
      <w:r>
        <w:rPr>
          <w:noProof/>
        </w:rPr>
      </w:r>
      <w:r>
        <w:rPr>
          <w:noProof/>
        </w:rPr>
        <w:fldChar w:fldCharType="separate"/>
      </w:r>
      <w:r>
        <w:rPr>
          <w:noProof/>
        </w:rPr>
        <w:t>9</w:t>
      </w:r>
      <w:r>
        <w:rPr>
          <w:noProof/>
        </w:rPr>
        <w:fldChar w:fldCharType="end"/>
      </w:r>
    </w:p>
    <w:p w14:paraId="1C38D137" w14:textId="0EC27CA5" w:rsidR="001A5FDA" w:rsidRDefault="001A5FDA">
      <w:pPr>
        <w:pStyle w:val="TOC3"/>
        <w:tabs>
          <w:tab w:val="right" w:leader="dot" w:pos="6758"/>
        </w:tabs>
        <w:rPr>
          <w:rFonts w:asciiTheme="minorHAnsi" w:eastAsiaTheme="minorEastAsia" w:hAnsiTheme="minorHAnsi" w:cstheme="minorBidi"/>
          <w:noProof/>
          <w:szCs w:val="24"/>
        </w:rPr>
      </w:pPr>
      <w:r>
        <w:rPr>
          <w:noProof/>
        </w:rPr>
        <w:t>Border</w:t>
      </w:r>
      <w:r>
        <w:rPr>
          <w:noProof/>
        </w:rPr>
        <w:tab/>
      </w:r>
      <w:r>
        <w:rPr>
          <w:noProof/>
        </w:rPr>
        <w:fldChar w:fldCharType="begin"/>
      </w:r>
      <w:r>
        <w:rPr>
          <w:noProof/>
        </w:rPr>
        <w:instrText xml:space="preserve"> PAGEREF _Toc130894356 \h </w:instrText>
      </w:r>
      <w:r>
        <w:rPr>
          <w:noProof/>
        </w:rPr>
      </w:r>
      <w:r>
        <w:rPr>
          <w:noProof/>
        </w:rPr>
        <w:fldChar w:fldCharType="separate"/>
      </w:r>
      <w:r>
        <w:rPr>
          <w:noProof/>
        </w:rPr>
        <w:t>10</w:t>
      </w:r>
      <w:r>
        <w:rPr>
          <w:noProof/>
        </w:rPr>
        <w:fldChar w:fldCharType="end"/>
      </w:r>
    </w:p>
    <w:p w14:paraId="4ABED8E9" w14:textId="1190B49E" w:rsidR="001A5FDA" w:rsidRDefault="001A5FDA">
      <w:pPr>
        <w:pStyle w:val="TOC3"/>
        <w:tabs>
          <w:tab w:val="right" w:leader="dot" w:pos="6758"/>
        </w:tabs>
        <w:rPr>
          <w:rFonts w:asciiTheme="minorHAnsi" w:eastAsiaTheme="minorEastAsia" w:hAnsiTheme="minorHAnsi" w:cstheme="minorBidi"/>
          <w:noProof/>
          <w:szCs w:val="24"/>
        </w:rPr>
      </w:pPr>
      <w:r>
        <w:rPr>
          <w:noProof/>
        </w:rPr>
        <w:t>Numbering</w:t>
      </w:r>
      <w:r>
        <w:rPr>
          <w:noProof/>
        </w:rPr>
        <w:tab/>
      </w:r>
      <w:r>
        <w:rPr>
          <w:noProof/>
        </w:rPr>
        <w:fldChar w:fldCharType="begin"/>
      </w:r>
      <w:r>
        <w:rPr>
          <w:noProof/>
        </w:rPr>
        <w:instrText xml:space="preserve"> PAGEREF _Toc130894357 \h </w:instrText>
      </w:r>
      <w:r>
        <w:rPr>
          <w:noProof/>
        </w:rPr>
      </w:r>
      <w:r>
        <w:rPr>
          <w:noProof/>
        </w:rPr>
        <w:fldChar w:fldCharType="separate"/>
      </w:r>
      <w:r>
        <w:rPr>
          <w:noProof/>
        </w:rPr>
        <w:t>11</w:t>
      </w:r>
      <w:r>
        <w:rPr>
          <w:noProof/>
        </w:rPr>
        <w:fldChar w:fldCharType="end"/>
      </w:r>
    </w:p>
    <w:p w14:paraId="169449C0" w14:textId="2F82F65F" w:rsidR="001A5FDA" w:rsidRDefault="001A5FDA">
      <w:pPr>
        <w:pStyle w:val="TOC2"/>
        <w:rPr>
          <w:rFonts w:asciiTheme="minorHAnsi" w:eastAsiaTheme="minorEastAsia" w:hAnsiTheme="minorHAnsi" w:cstheme="minorBidi"/>
          <w:szCs w:val="24"/>
        </w:rPr>
      </w:pPr>
      <w:r>
        <w:t>Using Page Breaks and Section Breaks</w:t>
      </w:r>
      <w:r>
        <w:tab/>
      </w:r>
      <w:r>
        <w:fldChar w:fldCharType="begin"/>
      </w:r>
      <w:r>
        <w:instrText xml:space="preserve"> PAGEREF _Toc130894358 \h </w:instrText>
      </w:r>
      <w:r>
        <w:fldChar w:fldCharType="separate"/>
      </w:r>
      <w:r>
        <w:t>15</w:t>
      </w:r>
      <w:r>
        <w:fldChar w:fldCharType="end"/>
      </w:r>
    </w:p>
    <w:p w14:paraId="51DDFBD4" w14:textId="3A8C000A" w:rsidR="001A5FDA" w:rsidRDefault="001A5FDA">
      <w:pPr>
        <w:pStyle w:val="TOC3"/>
        <w:tabs>
          <w:tab w:val="right" w:leader="dot" w:pos="6758"/>
        </w:tabs>
        <w:rPr>
          <w:rFonts w:asciiTheme="minorHAnsi" w:eastAsiaTheme="minorEastAsia" w:hAnsiTheme="minorHAnsi" w:cstheme="minorBidi"/>
          <w:noProof/>
          <w:szCs w:val="24"/>
        </w:rPr>
      </w:pPr>
      <w:r>
        <w:rPr>
          <w:noProof/>
        </w:rPr>
        <w:t>When to Use Page Breaks</w:t>
      </w:r>
      <w:r>
        <w:rPr>
          <w:noProof/>
        </w:rPr>
        <w:tab/>
      </w:r>
      <w:r>
        <w:rPr>
          <w:noProof/>
        </w:rPr>
        <w:fldChar w:fldCharType="begin"/>
      </w:r>
      <w:r>
        <w:rPr>
          <w:noProof/>
        </w:rPr>
        <w:instrText xml:space="preserve"> PAGEREF _Toc130894359 \h </w:instrText>
      </w:r>
      <w:r>
        <w:rPr>
          <w:noProof/>
        </w:rPr>
      </w:r>
      <w:r>
        <w:rPr>
          <w:noProof/>
        </w:rPr>
        <w:fldChar w:fldCharType="separate"/>
      </w:r>
      <w:r>
        <w:rPr>
          <w:noProof/>
        </w:rPr>
        <w:t>16</w:t>
      </w:r>
      <w:r>
        <w:rPr>
          <w:noProof/>
        </w:rPr>
        <w:fldChar w:fldCharType="end"/>
      </w:r>
    </w:p>
    <w:p w14:paraId="4C12CCE1" w14:textId="00A83930" w:rsidR="001A5FDA" w:rsidRDefault="001A5FDA">
      <w:pPr>
        <w:pStyle w:val="TOC3"/>
        <w:tabs>
          <w:tab w:val="right" w:leader="dot" w:pos="6758"/>
        </w:tabs>
        <w:rPr>
          <w:rFonts w:asciiTheme="minorHAnsi" w:eastAsiaTheme="minorEastAsia" w:hAnsiTheme="minorHAnsi" w:cstheme="minorBidi"/>
          <w:noProof/>
          <w:szCs w:val="24"/>
        </w:rPr>
      </w:pPr>
      <w:r>
        <w:rPr>
          <w:noProof/>
        </w:rPr>
        <w:t>When to Use Section Breaks</w:t>
      </w:r>
      <w:r>
        <w:rPr>
          <w:noProof/>
        </w:rPr>
        <w:tab/>
      </w:r>
      <w:r>
        <w:rPr>
          <w:noProof/>
        </w:rPr>
        <w:fldChar w:fldCharType="begin"/>
      </w:r>
      <w:r>
        <w:rPr>
          <w:noProof/>
        </w:rPr>
        <w:instrText xml:space="preserve"> PAGEREF _Toc130894360 \h </w:instrText>
      </w:r>
      <w:r>
        <w:rPr>
          <w:noProof/>
        </w:rPr>
      </w:r>
      <w:r>
        <w:rPr>
          <w:noProof/>
        </w:rPr>
        <w:fldChar w:fldCharType="separate"/>
      </w:r>
      <w:r>
        <w:rPr>
          <w:noProof/>
        </w:rPr>
        <w:t>16</w:t>
      </w:r>
      <w:r>
        <w:rPr>
          <w:noProof/>
        </w:rPr>
        <w:fldChar w:fldCharType="end"/>
      </w:r>
    </w:p>
    <w:p w14:paraId="084ABDEA" w14:textId="5C571A96" w:rsidR="001A5FDA" w:rsidRDefault="001A5FDA">
      <w:pPr>
        <w:pStyle w:val="TOC4"/>
        <w:tabs>
          <w:tab w:val="right" w:leader="dot" w:pos="6758"/>
        </w:tabs>
        <w:rPr>
          <w:rFonts w:asciiTheme="minorHAnsi" w:eastAsiaTheme="minorEastAsia" w:hAnsiTheme="minorHAnsi" w:cstheme="minorBidi"/>
          <w:i w:val="0"/>
          <w:noProof/>
          <w:szCs w:val="24"/>
        </w:rPr>
      </w:pPr>
      <w:r>
        <w:rPr>
          <w:noProof/>
        </w:rPr>
        <w:t>Types of Section Breaks</w:t>
      </w:r>
      <w:r>
        <w:rPr>
          <w:noProof/>
        </w:rPr>
        <w:tab/>
      </w:r>
      <w:r>
        <w:rPr>
          <w:noProof/>
        </w:rPr>
        <w:fldChar w:fldCharType="begin"/>
      </w:r>
      <w:r>
        <w:rPr>
          <w:noProof/>
        </w:rPr>
        <w:instrText xml:space="preserve"> PAGEREF _Toc130894361 \h </w:instrText>
      </w:r>
      <w:r>
        <w:rPr>
          <w:noProof/>
        </w:rPr>
      </w:r>
      <w:r>
        <w:rPr>
          <w:noProof/>
        </w:rPr>
        <w:fldChar w:fldCharType="separate"/>
      </w:r>
      <w:r>
        <w:rPr>
          <w:noProof/>
        </w:rPr>
        <w:t>16</w:t>
      </w:r>
      <w:r>
        <w:rPr>
          <w:noProof/>
        </w:rPr>
        <w:fldChar w:fldCharType="end"/>
      </w:r>
    </w:p>
    <w:p w14:paraId="36647C3F" w14:textId="2BCA64DA" w:rsidR="001A5FDA" w:rsidRDefault="001A5FDA">
      <w:pPr>
        <w:pStyle w:val="TOC1"/>
        <w:rPr>
          <w:rFonts w:asciiTheme="minorHAnsi" w:eastAsiaTheme="minorEastAsia" w:hAnsiTheme="minorHAnsi" w:cstheme="minorBidi"/>
          <w:b w:val="0"/>
          <w:szCs w:val="24"/>
        </w:rPr>
      </w:pPr>
      <w:r>
        <w:t>Part 2 Advanced Topics</w:t>
      </w:r>
      <w:r>
        <w:tab/>
      </w:r>
      <w:r>
        <w:fldChar w:fldCharType="begin"/>
      </w:r>
      <w:r>
        <w:instrText xml:space="preserve"> PAGEREF _Toc130894362 \h </w:instrText>
      </w:r>
      <w:r>
        <w:fldChar w:fldCharType="separate"/>
      </w:r>
      <w:r>
        <w:t>19</w:t>
      </w:r>
      <w:r>
        <w:fldChar w:fldCharType="end"/>
      </w:r>
    </w:p>
    <w:p w14:paraId="47FF463E" w14:textId="35C38C0E" w:rsidR="001A5FDA" w:rsidRDefault="001A5FDA">
      <w:pPr>
        <w:pStyle w:val="TOC2"/>
        <w:rPr>
          <w:rFonts w:asciiTheme="minorHAnsi" w:eastAsiaTheme="minorEastAsia" w:hAnsiTheme="minorHAnsi" w:cstheme="minorBidi"/>
          <w:szCs w:val="24"/>
        </w:rPr>
      </w:pPr>
      <w:r>
        <w:t>Footnotes &amp; Endnotes</w:t>
      </w:r>
      <w:r>
        <w:tab/>
      </w:r>
      <w:r>
        <w:fldChar w:fldCharType="begin"/>
      </w:r>
      <w:r>
        <w:instrText xml:space="preserve"> PAGEREF _Toc130894363 \h </w:instrText>
      </w:r>
      <w:r>
        <w:fldChar w:fldCharType="separate"/>
      </w:r>
      <w:r>
        <w:t>21</w:t>
      </w:r>
      <w:r>
        <w:fldChar w:fldCharType="end"/>
      </w:r>
    </w:p>
    <w:p w14:paraId="27368BB2" w14:textId="18B2F388" w:rsidR="001A5FDA" w:rsidRDefault="001A5FDA">
      <w:pPr>
        <w:pStyle w:val="TOC3"/>
        <w:tabs>
          <w:tab w:val="right" w:leader="dot" w:pos="6758"/>
        </w:tabs>
        <w:rPr>
          <w:rFonts w:asciiTheme="minorHAnsi" w:eastAsiaTheme="minorEastAsia" w:hAnsiTheme="minorHAnsi" w:cstheme="minorBidi"/>
          <w:noProof/>
          <w:szCs w:val="24"/>
        </w:rPr>
      </w:pPr>
      <w:r>
        <w:rPr>
          <w:noProof/>
        </w:rPr>
        <w:t>Adding Footnotes</w:t>
      </w:r>
      <w:r>
        <w:rPr>
          <w:noProof/>
        </w:rPr>
        <w:tab/>
      </w:r>
      <w:r>
        <w:rPr>
          <w:noProof/>
        </w:rPr>
        <w:fldChar w:fldCharType="begin"/>
      </w:r>
      <w:r>
        <w:rPr>
          <w:noProof/>
        </w:rPr>
        <w:instrText xml:space="preserve"> PAGEREF _Toc130894364 \h </w:instrText>
      </w:r>
      <w:r>
        <w:rPr>
          <w:noProof/>
        </w:rPr>
      </w:r>
      <w:r>
        <w:rPr>
          <w:noProof/>
        </w:rPr>
        <w:fldChar w:fldCharType="separate"/>
      </w:r>
      <w:r>
        <w:rPr>
          <w:noProof/>
        </w:rPr>
        <w:t>21</w:t>
      </w:r>
      <w:r>
        <w:rPr>
          <w:noProof/>
        </w:rPr>
        <w:fldChar w:fldCharType="end"/>
      </w:r>
    </w:p>
    <w:p w14:paraId="7299F6F7" w14:textId="6D06CA29" w:rsidR="001A5FDA" w:rsidRDefault="001A5FDA">
      <w:pPr>
        <w:pStyle w:val="TOC3"/>
        <w:tabs>
          <w:tab w:val="right" w:leader="dot" w:pos="6758"/>
        </w:tabs>
        <w:rPr>
          <w:rFonts w:asciiTheme="minorHAnsi" w:eastAsiaTheme="minorEastAsia" w:hAnsiTheme="minorHAnsi" w:cstheme="minorBidi"/>
          <w:noProof/>
          <w:szCs w:val="24"/>
        </w:rPr>
      </w:pPr>
      <w:r>
        <w:rPr>
          <w:noProof/>
        </w:rPr>
        <w:t>Adding Endnotes</w:t>
      </w:r>
      <w:r>
        <w:rPr>
          <w:noProof/>
        </w:rPr>
        <w:tab/>
      </w:r>
      <w:r>
        <w:rPr>
          <w:noProof/>
        </w:rPr>
        <w:fldChar w:fldCharType="begin"/>
      </w:r>
      <w:r>
        <w:rPr>
          <w:noProof/>
        </w:rPr>
        <w:instrText xml:space="preserve"> PAGEREF _Toc130894365 \h </w:instrText>
      </w:r>
      <w:r>
        <w:rPr>
          <w:noProof/>
        </w:rPr>
      </w:r>
      <w:r>
        <w:rPr>
          <w:noProof/>
        </w:rPr>
        <w:fldChar w:fldCharType="separate"/>
      </w:r>
      <w:r>
        <w:rPr>
          <w:noProof/>
        </w:rPr>
        <w:t>22</w:t>
      </w:r>
      <w:r>
        <w:rPr>
          <w:noProof/>
        </w:rPr>
        <w:fldChar w:fldCharType="end"/>
      </w:r>
    </w:p>
    <w:p w14:paraId="17A450A1" w14:textId="0D7AF169" w:rsidR="001A5FDA" w:rsidRDefault="001A5FDA">
      <w:pPr>
        <w:pStyle w:val="TOC3"/>
        <w:tabs>
          <w:tab w:val="right" w:leader="dot" w:pos="6758"/>
        </w:tabs>
        <w:rPr>
          <w:rFonts w:asciiTheme="minorHAnsi" w:eastAsiaTheme="minorEastAsia" w:hAnsiTheme="minorHAnsi" w:cstheme="minorBidi"/>
          <w:noProof/>
          <w:szCs w:val="24"/>
        </w:rPr>
      </w:pPr>
      <w:r>
        <w:rPr>
          <w:noProof/>
        </w:rPr>
        <w:t>Customizing Footnotes and Endnotes</w:t>
      </w:r>
      <w:r>
        <w:rPr>
          <w:noProof/>
        </w:rPr>
        <w:tab/>
      </w:r>
      <w:r>
        <w:rPr>
          <w:noProof/>
        </w:rPr>
        <w:fldChar w:fldCharType="begin"/>
      </w:r>
      <w:r>
        <w:rPr>
          <w:noProof/>
        </w:rPr>
        <w:instrText xml:space="preserve"> PAGEREF _Toc130894366 \h </w:instrText>
      </w:r>
      <w:r>
        <w:rPr>
          <w:noProof/>
        </w:rPr>
      </w:r>
      <w:r>
        <w:rPr>
          <w:noProof/>
        </w:rPr>
        <w:fldChar w:fldCharType="separate"/>
      </w:r>
      <w:r>
        <w:rPr>
          <w:noProof/>
        </w:rPr>
        <w:t>22</w:t>
      </w:r>
      <w:r>
        <w:rPr>
          <w:noProof/>
        </w:rPr>
        <w:fldChar w:fldCharType="end"/>
      </w:r>
    </w:p>
    <w:p w14:paraId="15B5DD60" w14:textId="1C84958E" w:rsidR="001A5FDA" w:rsidRDefault="001A5FDA">
      <w:pPr>
        <w:pStyle w:val="TOC3"/>
        <w:tabs>
          <w:tab w:val="right" w:leader="dot" w:pos="6758"/>
        </w:tabs>
        <w:rPr>
          <w:rFonts w:asciiTheme="minorHAnsi" w:eastAsiaTheme="minorEastAsia" w:hAnsiTheme="minorHAnsi" w:cstheme="minorBidi"/>
          <w:noProof/>
          <w:szCs w:val="24"/>
        </w:rPr>
      </w:pPr>
      <w:r>
        <w:rPr>
          <w:noProof/>
        </w:rPr>
        <w:lastRenderedPageBreak/>
        <w:t>Removing or Changing the Endnote Separator</w:t>
      </w:r>
      <w:r>
        <w:rPr>
          <w:noProof/>
        </w:rPr>
        <w:tab/>
      </w:r>
      <w:r>
        <w:rPr>
          <w:noProof/>
        </w:rPr>
        <w:fldChar w:fldCharType="begin"/>
      </w:r>
      <w:r>
        <w:rPr>
          <w:noProof/>
        </w:rPr>
        <w:instrText xml:space="preserve"> PAGEREF _Toc130894367 \h </w:instrText>
      </w:r>
      <w:r>
        <w:rPr>
          <w:noProof/>
        </w:rPr>
      </w:r>
      <w:r>
        <w:rPr>
          <w:noProof/>
        </w:rPr>
        <w:fldChar w:fldCharType="separate"/>
      </w:r>
      <w:r>
        <w:rPr>
          <w:noProof/>
        </w:rPr>
        <w:t>2</w:t>
      </w:r>
      <w:r>
        <w:rPr>
          <w:noProof/>
        </w:rPr>
        <w:t>4</w:t>
      </w:r>
      <w:r>
        <w:rPr>
          <w:noProof/>
        </w:rPr>
        <w:fldChar w:fldCharType="end"/>
      </w:r>
    </w:p>
    <w:p w14:paraId="7CFA57C8" w14:textId="7207589C" w:rsidR="001A5FDA" w:rsidRDefault="001A5FDA">
      <w:pPr>
        <w:pStyle w:val="TOC2"/>
        <w:rPr>
          <w:rFonts w:asciiTheme="minorHAnsi" w:eastAsiaTheme="minorEastAsia" w:hAnsiTheme="minorHAnsi" w:cstheme="minorBidi"/>
          <w:szCs w:val="24"/>
        </w:rPr>
      </w:pPr>
      <w:r>
        <w:t>Inserting and Formatting Images</w:t>
      </w:r>
      <w:r>
        <w:tab/>
      </w:r>
      <w:r>
        <w:fldChar w:fldCharType="begin"/>
      </w:r>
      <w:r>
        <w:instrText xml:space="preserve"> PAGEREF _Toc130894368 \h </w:instrText>
      </w:r>
      <w:r>
        <w:fldChar w:fldCharType="separate"/>
      </w:r>
      <w:r>
        <w:t>29</w:t>
      </w:r>
      <w:r>
        <w:fldChar w:fldCharType="end"/>
      </w:r>
    </w:p>
    <w:p w14:paraId="2B067E6E" w14:textId="0FA26F6E" w:rsidR="001A5FDA" w:rsidRDefault="001A5FDA">
      <w:pPr>
        <w:pStyle w:val="TOC3"/>
        <w:tabs>
          <w:tab w:val="right" w:leader="dot" w:pos="6758"/>
        </w:tabs>
        <w:rPr>
          <w:rFonts w:asciiTheme="minorHAnsi" w:eastAsiaTheme="minorEastAsia" w:hAnsiTheme="minorHAnsi" w:cstheme="minorBidi"/>
          <w:noProof/>
          <w:szCs w:val="24"/>
        </w:rPr>
      </w:pPr>
      <w:r>
        <w:rPr>
          <w:noProof/>
        </w:rPr>
        <w:t>Set Microsoft Word Image Preferences</w:t>
      </w:r>
      <w:r>
        <w:rPr>
          <w:noProof/>
        </w:rPr>
        <w:tab/>
      </w:r>
      <w:r>
        <w:rPr>
          <w:noProof/>
        </w:rPr>
        <w:fldChar w:fldCharType="begin"/>
      </w:r>
      <w:r>
        <w:rPr>
          <w:noProof/>
        </w:rPr>
        <w:instrText xml:space="preserve"> PAGEREF _Toc130894369 \h </w:instrText>
      </w:r>
      <w:r>
        <w:rPr>
          <w:noProof/>
        </w:rPr>
      </w:r>
      <w:r>
        <w:rPr>
          <w:noProof/>
        </w:rPr>
        <w:fldChar w:fldCharType="separate"/>
      </w:r>
      <w:r>
        <w:rPr>
          <w:noProof/>
        </w:rPr>
        <w:t>29</w:t>
      </w:r>
      <w:r>
        <w:rPr>
          <w:noProof/>
        </w:rPr>
        <w:fldChar w:fldCharType="end"/>
      </w:r>
    </w:p>
    <w:p w14:paraId="332D15A8" w14:textId="7E1E739E" w:rsidR="001A5FDA" w:rsidRDefault="001A5FDA">
      <w:pPr>
        <w:pStyle w:val="TOC3"/>
        <w:tabs>
          <w:tab w:val="right" w:leader="dot" w:pos="6758"/>
        </w:tabs>
        <w:rPr>
          <w:rFonts w:asciiTheme="minorHAnsi" w:eastAsiaTheme="minorEastAsia" w:hAnsiTheme="minorHAnsi" w:cstheme="minorBidi"/>
          <w:noProof/>
          <w:szCs w:val="24"/>
        </w:rPr>
      </w:pPr>
      <w:r>
        <w:rPr>
          <w:noProof/>
        </w:rPr>
        <w:t>Insert Images</w:t>
      </w:r>
      <w:r>
        <w:rPr>
          <w:noProof/>
        </w:rPr>
        <w:tab/>
      </w:r>
      <w:r>
        <w:rPr>
          <w:noProof/>
        </w:rPr>
        <w:fldChar w:fldCharType="begin"/>
      </w:r>
      <w:r>
        <w:rPr>
          <w:noProof/>
        </w:rPr>
        <w:instrText xml:space="preserve"> PAGEREF _Toc130894370 \h </w:instrText>
      </w:r>
      <w:r>
        <w:rPr>
          <w:noProof/>
        </w:rPr>
      </w:r>
      <w:r>
        <w:rPr>
          <w:noProof/>
        </w:rPr>
        <w:fldChar w:fldCharType="separate"/>
      </w:r>
      <w:r>
        <w:rPr>
          <w:noProof/>
        </w:rPr>
        <w:t>32</w:t>
      </w:r>
      <w:r>
        <w:rPr>
          <w:noProof/>
        </w:rPr>
        <w:fldChar w:fldCharType="end"/>
      </w:r>
    </w:p>
    <w:p w14:paraId="63A4A3BF" w14:textId="4ED076E2" w:rsidR="001A5FDA" w:rsidRDefault="001A5FDA">
      <w:pPr>
        <w:pStyle w:val="TOC3"/>
        <w:tabs>
          <w:tab w:val="right" w:leader="dot" w:pos="6758"/>
        </w:tabs>
        <w:rPr>
          <w:rFonts w:asciiTheme="minorHAnsi" w:eastAsiaTheme="minorEastAsia" w:hAnsiTheme="minorHAnsi" w:cstheme="minorBidi"/>
          <w:noProof/>
          <w:szCs w:val="24"/>
        </w:rPr>
      </w:pPr>
      <w:r>
        <w:rPr>
          <w:noProof/>
        </w:rPr>
        <w:t>Picture Format Pane</w:t>
      </w:r>
      <w:r>
        <w:rPr>
          <w:noProof/>
        </w:rPr>
        <w:tab/>
      </w:r>
      <w:r>
        <w:rPr>
          <w:noProof/>
        </w:rPr>
        <w:fldChar w:fldCharType="begin"/>
      </w:r>
      <w:r>
        <w:rPr>
          <w:noProof/>
        </w:rPr>
        <w:instrText xml:space="preserve"> PAGEREF _Toc130894371 \h </w:instrText>
      </w:r>
      <w:r>
        <w:rPr>
          <w:noProof/>
        </w:rPr>
      </w:r>
      <w:r>
        <w:rPr>
          <w:noProof/>
        </w:rPr>
        <w:fldChar w:fldCharType="separate"/>
      </w:r>
      <w:r>
        <w:rPr>
          <w:noProof/>
        </w:rPr>
        <w:t>32</w:t>
      </w:r>
      <w:r>
        <w:rPr>
          <w:noProof/>
        </w:rPr>
        <w:fldChar w:fldCharType="end"/>
      </w:r>
    </w:p>
    <w:p w14:paraId="3E2ACECC" w14:textId="15E91DF7" w:rsidR="001A5FDA" w:rsidRDefault="001A5FDA">
      <w:pPr>
        <w:pStyle w:val="TOC4"/>
        <w:tabs>
          <w:tab w:val="right" w:leader="dot" w:pos="6758"/>
        </w:tabs>
        <w:rPr>
          <w:rFonts w:asciiTheme="minorHAnsi" w:eastAsiaTheme="minorEastAsia" w:hAnsiTheme="minorHAnsi" w:cstheme="minorBidi"/>
          <w:i w:val="0"/>
          <w:noProof/>
          <w:szCs w:val="24"/>
        </w:rPr>
      </w:pPr>
      <w:r>
        <w:rPr>
          <w:noProof/>
        </w:rPr>
        <w:t>Fill</w:t>
      </w:r>
      <w:r>
        <w:rPr>
          <w:noProof/>
        </w:rPr>
        <w:tab/>
      </w:r>
      <w:r>
        <w:rPr>
          <w:noProof/>
        </w:rPr>
        <w:fldChar w:fldCharType="begin"/>
      </w:r>
      <w:r>
        <w:rPr>
          <w:noProof/>
        </w:rPr>
        <w:instrText xml:space="preserve"> PAGEREF _Toc130894372 \h </w:instrText>
      </w:r>
      <w:r>
        <w:rPr>
          <w:noProof/>
        </w:rPr>
      </w:r>
      <w:r>
        <w:rPr>
          <w:noProof/>
        </w:rPr>
        <w:fldChar w:fldCharType="separate"/>
      </w:r>
      <w:r>
        <w:rPr>
          <w:noProof/>
        </w:rPr>
        <w:t>34</w:t>
      </w:r>
      <w:r>
        <w:rPr>
          <w:noProof/>
        </w:rPr>
        <w:fldChar w:fldCharType="end"/>
      </w:r>
    </w:p>
    <w:p w14:paraId="0B4C3DFB" w14:textId="5211C3BB" w:rsidR="001A5FDA" w:rsidRDefault="001A5FDA">
      <w:pPr>
        <w:pStyle w:val="TOC4"/>
        <w:tabs>
          <w:tab w:val="right" w:leader="dot" w:pos="6758"/>
        </w:tabs>
        <w:rPr>
          <w:rFonts w:asciiTheme="minorHAnsi" w:eastAsiaTheme="minorEastAsia" w:hAnsiTheme="minorHAnsi" w:cstheme="minorBidi"/>
          <w:i w:val="0"/>
          <w:noProof/>
          <w:szCs w:val="24"/>
        </w:rPr>
      </w:pPr>
      <w:r>
        <w:rPr>
          <w:noProof/>
        </w:rPr>
        <w:t>Format Shadow</w:t>
      </w:r>
      <w:r>
        <w:rPr>
          <w:noProof/>
        </w:rPr>
        <w:tab/>
      </w:r>
      <w:r>
        <w:rPr>
          <w:noProof/>
        </w:rPr>
        <w:fldChar w:fldCharType="begin"/>
      </w:r>
      <w:r>
        <w:rPr>
          <w:noProof/>
        </w:rPr>
        <w:instrText xml:space="preserve"> PAGEREF _Toc130894373 \h </w:instrText>
      </w:r>
      <w:r>
        <w:rPr>
          <w:noProof/>
        </w:rPr>
      </w:r>
      <w:r>
        <w:rPr>
          <w:noProof/>
        </w:rPr>
        <w:fldChar w:fldCharType="separate"/>
      </w:r>
      <w:r>
        <w:rPr>
          <w:noProof/>
        </w:rPr>
        <w:t>35</w:t>
      </w:r>
      <w:r>
        <w:rPr>
          <w:noProof/>
        </w:rPr>
        <w:fldChar w:fldCharType="end"/>
      </w:r>
    </w:p>
    <w:p w14:paraId="06F27FCF" w14:textId="778A0C8C" w:rsidR="001A5FDA" w:rsidRDefault="001A5FDA">
      <w:pPr>
        <w:pStyle w:val="TOC4"/>
        <w:tabs>
          <w:tab w:val="right" w:leader="dot" w:pos="6758"/>
        </w:tabs>
        <w:rPr>
          <w:rFonts w:asciiTheme="minorHAnsi" w:eastAsiaTheme="minorEastAsia" w:hAnsiTheme="minorHAnsi" w:cstheme="minorBidi"/>
          <w:i w:val="0"/>
          <w:noProof/>
          <w:szCs w:val="24"/>
        </w:rPr>
      </w:pPr>
      <w:r>
        <w:rPr>
          <w:noProof/>
        </w:rPr>
        <w:t>Picture Corrections</w:t>
      </w:r>
      <w:r>
        <w:rPr>
          <w:noProof/>
        </w:rPr>
        <w:tab/>
      </w:r>
      <w:r>
        <w:rPr>
          <w:noProof/>
        </w:rPr>
        <w:fldChar w:fldCharType="begin"/>
      </w:r>
      <w:r>
        <w:rPr>
          <w:noProof/>
        </w:rPr>
        <w:instrText xml:space="preserve"> PAGEREF _Toc130894374 \h </w:instrText>
      </w:r>
      <w:r>
        <w:rPr>
          <w:noProof/>
        </w:rPr>
      </w:r>
      <w:r>
        <w:rPr>
          <w:noProof/>
        </w:rPr>
        <w:fldChar w:fldCharType="separate"/>
      </w:r>
      <w:r>
        <w:rPr>
          <w:noProof/>
        </w:rPr>
        <w:t>36</w:t>
      </w:r>
      <w:r>
        <w:rPr>
          <w:noProof/>
        </w:rPr>
        <w:fldChar w:fldCharType="end"/>
      </w:r>
    </w:p>
    <w:p w14:paraId="201DCF77" w14:textId="09BA3446" w:rsidR="001A5FDA" w:rsidRDefault="001A5FDA">
      <w:pPr>
        <w:pStyle w:val="TOC3"/>
        <w:tabs>
          <w:tab w:val="right" w:leader="dot" w:pos="6758"/>
        </w:tabs>
        <w:rPr>
          <w:rFonts w:asciiTheme="minorHAnsi" w:eastAsiaTheme="minorEastAsia" w:hAnsiTheme="minorHAnsi" w:cstheme="minorBidi"/>
          <w:noProof/>
          <w:szCs w:val="24"/>
        </w:rPr>
      </w:pPr>
      <w:r>
        <w:rPr>
          <w:noProof/>
        </w:rPr>
        <w:t>Picture Frames</w:t>
      </w:r>
      <w:r>
        <w:rPr>
          <w:noProof/>
        </w:rPr>
        <w:tab/>
      </w:r>
      <w:r>
        <w:rPr>
          <w:noProof/>
        </w:rPr>
        <w:fldChar w:fldCharType="begin"/>
      </w:r>
      <w:r>
        <w:rPr>
          <w:noProof/>
        </w:rPr>
        <w:instrText xml:space="preserve"> PAGEREF _Toc130894375 \h </w:instrText>
      </w:r>
      <w:r>
        <w:rPr>
          <w:noProof/>
        </w:rPr>
      </w:r>
      <w:r>
        <w:rPr>
          <w:noProof/>
        </w:rPr>
        <w:fldChar w:fldCharType="separate"/>
      </w:r>
      <w:r>
        <w:rPr>
          <w:noProof/>
        </w:rPr>
        <w:t>37</w:t>
      </w:r>
      <w:r>
        <w:rPr>
          <w:noProof/>
        </w:rPr>
        <w:fldChar w:fldCharType="end"/>
      </w:r>
    </w:p>
    <w:p w14:paraId="32ACC29A" w14:textId="739AFDD8" w:rsidR="001A5FDA" w:rsidRDefault="001A5FDA">
      <w:pPr>
        <w:pStyle w:val="TOC2"/>
        <w:rPr>
          <w:rFonts w:asciiTheme="minorHAnsi" w:eastAsiaTheme="minorEastAsia" w:hAnsiTheme="minorHAnsi" w:cstheme="minorBidi"/>
          <w:szCs w:val="24"/>
        </w:rPr>
      </w:pPr>
      <w:r>
        <w:t>Adding Headers and Footers</w:t>
      </w:r>
      <w:r>
        <w:tab/>
      </w:r>
      <w:r>
        <w:fldChar w:fldCharType="begin"/>
      </w:r>
      <w:r>
        <w:instrText xml:space="preserve"> PAGEREF _Toc130894376 \h </w:instrText>
      </w:r>
      <w:r>
        <w:fldChar w:fldCharType="separate"/>
      </w:r>
      <w:r>
        <w:t>39</w:t>
      </w:r>
      <w:r>
        <w:fldChar w:fldCharType="end"/>
      </w:r>
    </w:p>
    <w:p w14:paraId="28B25488" w14:textId="226BA3EE" w:rsidR="001A5FDA" w:rsidRDefault="001A5FDA">
      <w:pPr>
        <w:pStyle w:val="TOC3"/>
        <w:tabs>
          <w:tab w:val="right" w:leader="dot" w:pos="6758"/>
        </w:tabs>
        <w:rPr>
          <w:rFonts w:asciiTheme="minorHAnsi" w:eastAsiaTheme="minorEastAsia" w:hAnsiTheme="minorHAnsi" w:cstheme="minorBidi"/>
          <w:noProof/>
          <w:szCs w:val="24"/>
        </w:rPr>
      </w:pPr>
      <w:r>
        <w:rPr>
          <w:noProof/>
        </w:rPr>
        <w:t>Headers and Footers</w:t>
      </w:r>
      <w:r>
        <w:rPr>
          <w:noProof/>
        </w:rPr>
        <w:tab/>
      </w:r>
      <w:r>
        <w:rPr>
          <w:noProof/>
        </w:rPr>
        <w:fldChar w:fldCharType="begin"/>
      </w:r>
      <w:r>
        <w:rPr>
          <w:noProof/>
        </w:rPr>
        <w:instrText xml:space="preserve"> PAGEREF _Toc130894377 \h </w:instrText>
      </w:r>
      <w:r>
        <w:rPr>
          <w:noProof/>
        </w:rPr>
      </w:r>
      <w:r>
        <w:rPr>
          <w:noProof/>
        </w:rPr>
        <w:fldChar w:fldCharType="separate"/>
      </w:r>
      <w:r>
        <w:rPr>
          <w:noProof/>
        </w:rPr>
        <w:t>40</w:t>
      </w:r>
      <w:r>
        <w:rPr>
          <w:noProof/>
        </w:rPr>
        <w:fldChar w:fldCharType="end"/>
      </w:r>
    </w:p>
    <w:p w14:paraId="5C619CED" w14:textId="2AD3115A" w:rsidR="001A5FDA" w:rsidRDefault="001A5FDA">
      <w:pPr>
        <w:pStyle w:val="TOC4"/>
        <w:tabs>
          <w:tab w:val="right" w:leader="dot" w:pos="6758"/>
        </w:tabs>
        <w:rPr>
          <w:rFonts w:asciiTheme="minorHAnsi" w:eastAsiaTheme="minorEastAsia" w:hAnsiTheme="minorHAnsi" w:cstheme="minorBidi"/>
          <w:i w:val="0"/>
          <w:noProof/>
          <w:szCs w:val="24"/>
        </w:rPr>
      </w:pPr>
      <w:r>
        <w:rPr>
          <w:noProof/>
        </w:rPr>
        <w:t>Predefined Header and Footer Styles</w:t>
      </w:r>
      <w:r>
        <w:rPr>
          <w:noProof/>
        </w:rPr>
        <w:tab/>
      </w:r>
      <w:r>
        <w:rPr>
          <w:noProof/>
        </w:rPr>
        <w:fldChar w:fldCharType="begin"/>
      </w:r>
      <w:r>
        <w:rPr>
          <w:noProof/>
        </w:rPr>
        <w:instrText xml:space="preserve"> PAGEREF _Toc130894378 \h </w:instrText>
      </w:r>
      <w:r>
        <w:rPr>
          <w:noProof/>
        </w:rPr>
      </w:r>
      <w:r>
        <w:rPr>
          <w:noProof/>
        </w:rPr>
        <w:fldChar w:fldCharType="separate"/>
      </w:r>
      <w:r>
        <w:rPr>
          <w:noProof/>
        </w:rPr>
        <w:t>40</w:t>
      </w:r>
      <w:r>
        <w:rPr>
          <w:noProof/>
        </w:rPr>
        <w:fldChar w:fldCharType="end"/>
      </w:r>
    </w:p>
    <w:p w14:paraId="27CE20CB" w14:textId="21843F9C" w:rsidR="001A5FDA" w:rsidRDefault="001A5FDA">
      <w:pPr>
        <w:pStyle w:val="TOC4"/>
        <w:tabs>
          <w:tab w:val="right" w:leader="dot" w:pos="6758"/>
        </w:tabs>
        <w:rPr>
          <w:rFonts w:asciiTheme="minorHAnsi" w:eastAsiaTheme="minorEastAsia" w:hAnsiTheme="minorHAnsi" w:cstheme="minorBidi"/>
          <w:i w:val="0"/>
          <w:noProof/>
          <w:szCs w:val="24"/>
        </w:rPr>
      </w:pPr>
      <w:r>
        <w:rPr>
          <w:noProof/>
        </w:rPr>
        <w:t>Page Numbers, Dates/Times, and Images</w:t>
      </w:r>
      <w:r>
        <w:rPr>
          <w:noProof/>
        </w:rPr>
        <w:tab/>
      </w:r>
      <w:r>
        <w:rPr>
          <w:noProof/>
        </w:rPr>
        <w:fldChar w:fldCharType="begin"/>
      </w:r>
      <w:r>
        <w:rPr>
          <w:noProof/>
        </w:rPr>
        <w:instrText xml:space="preserve"> PAGEREF _Toc130894379 \h </w:instrText>
      </w:r>
      <w:r>
        <w:rPr>
          <w:noProof/>
        </w:rPr>
      </w:r>
      <w:r>
        <w:rPr>
          <w:noProof/>
        </w:rPr>
        <w:fldChar w:fldCharType="separate"/>
      </w:r>
      <w:r>
        <w:rPr>
          <w:noProof/>
        </w:rPr>
        <w:t>41</w:t>
      </w:r>
      <w:r>
        <w:rPr>
          <w:noProof/>
        </w:rPr>
        <w:fldChar w:fldCharType="end"/>
      </w:r>
    </w:p>
    <w:p w14:paraId="29CCC66B" w14:textId="5E0CB7F0" w:rsidR="001A5FDA" w:rsidRDefault="001A5FDA">
      <w:pPr>
        <w:pStyle w:val="TOC4"/>
        <w:tabs>
          <w:tab w:val="right" w:leader="dot" w:pos="6758"/>
        </w:tabs>
        <w:rPr>
          <w:rFonts w:asciiTheme="minorHAnsi" w:eastAsiaTheme="minorEastAsia" w:hAnsiTheme="minorHAnsi" w:cstheme="minorBidi"/>
          <w:i w:val="0"/>
          <w:noProof/>
          <w:szCs w:val="24"/>
        </w:rPr>
      </w:pPr>
      <w:r>
        <w:rPr>
          <w:noProof/>
        </w:rPr>
        <w:t>Previous and Next</w:t>
      </w:r>
      <w:r>
        <w:rPr>
          <w:noProof/>
        </w:rPr>
        <w:tab/>
      </w:r>
      <w:r>
        <w:rPr>
          <w:noProof/>
        </w:rPr>
        <w:fldChar w:fldCharType="begin"/>
      </w:r>
      <w:r>
        <w:rPr>
          <w:noProof/>
        </w:rPr>
        <w:instrText xml:space="preserve"> PAGEREF _Toc130894380 \h </w:instrText>
      </w:r>
      <w:r>
        <w:rPr>
          <w:noProof/>
        </w:rPr>
      </w:r>
      <w:r>
        <w:rPr>
          <w:noProof/>
        </w:rPr>
        <w:fldChar w:fldCharType="separate"/>
      </w:r>
      <w:r>
        <w:rPr>
          <w:noProof/>
        </w:rPr>
        <w:t>43</w:t>
      </w:r>
      <w:r>
        <w:rPr>
          <w:noProof/>
        </w:rPr>
        <w:fldChar w:fldCharType="end"/>
      </w:r>
    </w:p>
    <w:p w14:paraId="2FE4B2F7" w14:textId="1DF30D6C" w:rsidR="001A5FDA" w:rsidRDefault="001A5FDA">
      <w:pPr>
        <w:pStyle w:val="TOC4"/>
        <w:tabs>
          <w:tab w:val="right" w:leader="dot" w:pos="6758"/>
        </w:tabs>
        <w:rPr>
          <w:rFonts w:asciiTheme="minorHAnsi" w:eastAsiaTheme="minorEastAsia" w:hAnsiTheme="minorHAnsi" w:cstheme="minorBidi"/>
          <w:i w:val="0"/>
          <w:noProof/>
          <w:szCs w:val="24"/>
        </w:rPr>
      </w:pPr>
      <w:r>
        <w:rPr>
          <w:noProof/>
        </w:rPr>
        <w:t>Link to Previous</w:t>
      </w:r>
      <w:r>
        <w:rPr>
          <w:noProof/>
        </w:rPr>
        <w:tab/>
      </w:r>
      <w:r>
        <w:rPr>
          <w:noProof/>
        </w:rPr>
        <w:fldChar w:fldCharType="begin"/>
      </w:r>
      <w:r>
        <w:rPr>
          <w:noProof/>
        </w:rPr>
        <w:instrText xml:space="preserve"> PAGEREF _Toc130894381 \h </w:instrText>
      </w:r>
      <w:r>
        <w:rPr>
          <w:noProof/>
        </w:rPr>
      </w:r>
      <w:r>
        <w:rPr>
          <w:noProof/>
        </w:rPr>
        <w:fldChar w:fldCharType="separate"/>
      </w:r>
      <w:r>
        <w:rPr>
          <w:noProof/>
        </w:rPr>
        <w:t>43</w:t>
      </w:r>
      <w:r>
        <w:rPr>
          <w:noProof/>
        </w:rPr>
        <w:fldChar w:fldCharType="end"/>
      </w:r>
    </w:p>
    <w:p w14:paraId="73B27B21" w14:textId="101843F9" w:rsidR="001A5FDA" w:rsidRDefault="001A5FDA">
      <w:pPr>
        <w:pStyle w:val="TOC2"/>
        <w:rPr>
          <w:rFonts w:asciiTheme="minorHAnsi" w:eastAsiaTheme="minorEastAsia" w:hAnsiTheme="minorHAnsi" w:cstheme="minorBidi"/>
          <w:szCs w:val="24"/>
        </w:rPr>
      </w:pPr>
      <w:r>
        <w:t>Tables</w:t>
      </w:r>
      <w:r>
        <w:tab/>
      </w:r>
      <w:r>
        <w:fldChar w:fldCharType="begin"/>
      </w:r>
      <w:r>
        <w:instrText xml:space="preserve"> PAGEREF _Toc130894382 \h </w:instrText>
      </w:r>
      <w:r>
        <w:fldChar w:fldCharType="separate"/>
      </w:r>
      <w:r>
        <w:t>4</w:t>
      </w:r>
      <w:r>
        <w:t>5</w:t>
      </w:r>
      <w:r>
        <w:fldChar w:fldCharType="end"/>
      </w:r>
    </w:p>
    <w:p w14:paraId="212A932E" w14:textId="7B6E2C6D" w:rsidR="001A5FDA" w:rsidRDefault="001A5FDA">
      <w:pPr>
        <w:pStyle w:val="TOC3"/>
        <w:tabs>
          <w:tab w:val="right" w:leader="dot" w:pos="6758"/>
        </w:tabs>
        <w:rPr>
          <w:rFonts w:asciiTheme="minorHAnsi" w:eastAsiaTheme="minorEastAsia" w:hAnsiTheme="minorHAnsi" w:cstheme="minorBidi"/>
          <w:noProof/>
          <w:szCs w:val="24"/>
        </w:rPr>
      </w:pPr>
      <w:r>
        <w:rPr>
          <w:noProof/>
        </w:rPr>
        <w:t>Inserting Tables Into Your Document</w:t>
      </w:r>
      <w:r>
        <w:rPr>
          <w:noProof/>
        </w:rPr>
        <w:tab/>
      </w:r>
      <w:r>
        <w:rPr>
          <w:noProof/>
        </w:rPr>
        <w:fldChar w:fldCharType="begin"/>
      </w:r>
      <w:r>
        <w:rPr>
          <w:noProof/>
        </w:rPr>
        <w:instrText xml:space="preserve"> PAGEREF _Toc130894383 \h </w:instrText>
      </w:r>
      <w:r>
        <w:rPr>
          <w:noProof/>
        </w:rPr>
      </w:r>
      <w:r>
        <w:rPr>
          <w:noProof/>
        </w:rPr>
        <w:fldChar w:fldCharType="separate"/>
      </w:r>
      <w:r>
        <w:rPr>
          <w:noProof/>
        </w:rPr>
        <w:t>45</w:t>
      </w:r>
      <w:r>
        <w:rPr>
          <w:noProof/>
        </w:rPr>
        <w:fldChar w:fldCharType="end"/>
      </w:r>
    </w:p>
    <w:p w14:paraId="795D1EA7" w14:textId="5D9740E2" w:rsidR="001A5FDA" w:rsidRDefault="001A5FDA">
      <w:pPr>
        <w:pStyle w:val="TOC1"/>
        <w:rPr>
          <w:rFonts w:asciiTheme="minorHAnsi" w:eastAsiaTheme="minorEastAsia" w:hAnsiTheme="minorHAnsi" w:cstheme="minorBidi"/>
          <w:b w:val="0"/>
          <w:szCs w:val="24"/>
        </w:rPr>
      </w:pPr>
      <w:r>
        <w:t>Part 3 Final Steps</w:t>
      </w:r>
      <w:r>
        <w:tab/>
      </w:r>
      <w:r>
        <w:fldChar w:fldCharType="begin"/>
      </w:r>
      <w:r>
        <w:instrText xml:space="preserve"> PAGEREF _Toc130894384 \h </w:instrText>
      </w:r>
      <w:r>
        <w:fldChar w:fldCharType="separate"/>
      </w:r>
      <w:r>
        <w:t>49</w:t>
      </w:r>
      <w:r>
        <w:fldChar w:fldCharType="end"/>
      </w:r>
    </w:p>
    <w:p w14:paraId="046DEFCC" w14:textId="13721F05" w:rsidR="001A5FDA" w:rsidRDefault="001A5FDA">
      <w:pPr>
        <w:pStyle w:val="TOC2"/>
        <w:rPr>
          <w:rFonts w:asciiTheme="minorHAnsi" w:eastAsiaTheme="minorEastAsia" w:hAnsiTheme="minorHAnsi" w:cstheme="minorBidi"/>
          <w:szCs w:val="24"/>
        </w:rPr>
      </w:pPr>
      <w:r>
        <w:t>Table of Contents</w:t>
      </w:r>
      <w:r>
        <w:tab/>
      </w:r>
      <w:r>
        <w:fldChar w:fldCharType="begin"/>
      </w:r>
      <w:r>
        <w:instrText xml:space="preserve"> PAGEREF _Toc130894385 \h </w:instrText>
      </w:r>
      <w:r>
        <w:fldChar w:fldCharType="separate"/>
      </w:r>
      <w:r>
        <w:t>51</w:t>
      </w:r>
      <w:r>
        <w:fldChar w:fldCharType="end"/>
      </w:r>
    </w:p>
    <w:p w14:paraId="089513CB" w14:textId="42A77441" w:rsidR="001A5FDA" w:rsidRDefault="001A5FDA">
      <w:pPr>
        <w:pStyle w:val="TOC3"/>
        <w:tabs>
          <w:tab w:val="right" w:leader="dot" w:pos="6758"/>
        </w:tabs>
        <w:rPr>
          <w:rFonts w:asciiTheme="minorHAnsi" w:eastAsiaTheme="minorEastAsia" w:hAnsiTheme="minorHAnsi" w:cstheme="minorBidi"/>
          <w:noProof/>
          <w:szCs w:val="24"/>
        </w:rPr>
      </w:pPr>
      <w:r>
        <w:rPr>
          <w:noProof/>
        </w:rPr>
        <w:t>Generating the Table of Contents</w:t>
      </w:r>
      <w:r>
        <w:rPr>
          <w:noProof/>
        </w:rPr>
        <w:tab/>
      </w:r>
      <w:r>
        <w:rPr>
          <w:noProof/>
        </w:rPr>
        <w:fldChar w:fldCharType="begin"/>
      </w:r>
      <w:r>
        <w:rPr>
          <w:noProof/>
        </w:rPr>
        <w:instrText xml:space="preserve"> PAGEREF _Toc130894386 \h </w:instrText>
      </w:r>
      <w:r>
        <w:rPr>
          <w:noProof/>
        </w:rPr>
      </w:r>
      <w:r>
        <w:rPr>
          <w:noProof/>
        </w:rPr>
        <w:fldChar w:fldCharType="separate"/>
      </w:r>
      <w:r>
        <w:rPr>
          <w:noProof/>
        </w:rPr>
        <w:t>51</w:t>
      </w:r>
      <w:r>
        <w:rPr>
          <w:noProof/>
        </w:rPr>
        <w:fldChar w:fldCharType="end"/>
      </w:r>
    </w:p>
    <w:p w14:paraId="5A250C71" w14:textId="533CB756" w:rsidR="001A5FDA" w:rsidRDefault="001A5FDA">
      <w:pPr>
        <w:pStyle w:val="TOC3"/>
        <w:tabs>
          <w:tab w:val="right" w:leader="dot" w:pos="6758"/>
        </w:tabs>
        <w:rPr>
          <w:rFonts w:asciiTheme="minorHAnsi" w:eastAsiaTheme="minorEastAsia" w:hAnsiTheme="minorHAnsi" w:cstheme="minorBidi"/>
          <w:noProof/>
          <w:szCs w:val="24"/>
        </w:rPr>
      </w:pPr>
      <w:r>
        <w:rPr>
          <w:noProof/>
        </w:rPr>
        <w:t>Updating the Table of Contents</w:t>
      </w:r>
      <w:r>
        <w:rPr>
          <w:noProof/>
        </w:rPr>
        <w:tab/>
      </w:r>
      <w:r>
        <w:rPr>
          <w:noProof/>
        </w:rPr>
        <w:fldChar w:fldCharType="begin"/>
      </w:r>
      <w:r>
        <w:rPr>
          <w:noProof/>
        </w:rPr>
        <w:instrText xml:space="preserve"> PAGEREF _Toc130894387 \h </w:instrText>
      </w:r>
      <w:r>
        <w:rPr>
          <w:noProof/>
        </w:rPr>
      </w:r>
      <w:r>
        <w:rPr>
          <w:noProof/>
        </w:rPr>
        <w:fldChar w:fldCharType="separate"/>
      </w:r>
      <w:r>
        <w:rPr>
          <w:noProof/>
        </w:rPr>
        <w:t>55</w:t>
      </w:r>
      <w:r>
        <w:rPr>
          <w:noProof/>
        </w:rPr>
        <w:fldChar w:fldCharType="end"/>
      </w:r>
    </w:p>
    <w:p w14:paraId="5A5B1FA5" w14:textId="583A232F" w:rsidR="001A5FDA" w:rsidRDefault="001A5FDA">
      <w:pPr>
        <w:pStyle w:val="TOC2"/>
        <w:rPr>
          <w:rFonts w:asciiTheme="minorHAnsi" w:eastAsiaTheme="minorEastAsia" w:hAnsiTheme="minorHAnsi" w:cstheme="minorBidi"/>
          <w:szCs w:val="24"/>
        </w:rPr>
      </w:pPr>
      <w:r>
        <w:t>Save as a PDF</w:t>
      </w:r>
      <w:r>
        <w:tab/>
      </w:r>
      <w:r>
        <w:fldChar w:fldCharType="begin"/>
      </w:r>
      <w:r>
        <w:instrText xml:space="preserve"> PAGEREF _Toc130894388 \h </w:instrText>
      </w:r>
      <w:r>
        <w:fldChar w:fldCharType="separate"/>
      </w:r>
      <w:r>
        <w:t>57</w:t>
      </w:r>
      <w:r>
        <w:fldChar w:fldCharType="end"/>
      </w:r>
    </w:p>
    <w:p w14:paraId="74D9D98D" w14:textId="19F0407E" w:rsidR="001A5FDA" w:rsidRDefault="001A5FDA">
      <w:pPr>
        <w:pStyle w:val="TOC1"/>
        <w:rPr>
          <w:rFonts w:asciiTheme="minorHAnsi" w:eastAsiaTheme="minorEastAsia" w:hAnsiTheme="minorHAnsi" w:cstheme="minorBidi"/>
          <w:b w:val="0"/>
          <w:szCs w:val="24"/>
        </w:rPr>
      </w:pPr>
      <w:r>
        <w:t>Part 4 Samples</w:t>
      </w:r>
      <w:r>
        <w:tab/>
      </w:r>
      <w:r>
        <w:fldChar w:fldCharType="begin"/>
      </w:r>
      <w:r>
        <w:instrText xml:space="preserve"> PAGEREF _Toc130894389 \h </w:instrText>
      </w:r>
      <w:r>
        <w:fldChar w:fldCharType="separate"/>
      </w:r>
      <w:r>
        <w:t>59</w:t>
      </w:r>
      <w:r>
        <w:fldChar w:fldCharType="end"/>
      </w:r>
    </w:p>
    <w:p w14:paraId="647BE38B" w14:textId="6B3E6975" w:rsidR="001A5FDA" w:rsidRDefault="001A5FDA">
      <w:pPr>
        <w:pStyle w:val="TOC2"/>
        <w:rPr>
          <w:rFonts w:asciiTheme="minorHAnsi" w:eastAsiaTheme="minorEastAsia" w:hAnsiTheme="minorHAnsi" w:cstheme="minorBidi"/>
          <w:szCs w:val="24"/>
        </w:rPr>
      </w:pPr>
      <w:r>
        <w:t>Sample Styles Used in this Book</w:t>
      </w:r>
      <w:r>
        <w:tab/>
      </w:r>
      <w:r>
        <w:fldChar w:fldCharType="begin"/>
      </w:r>
      <w:r>
        <w:instrText xml:space="preserve"> PAGEREF _Toc130894390 \h </w:instrText>
      </w:r>
      <w:r>
        <w:fldChar w:fldCharType="separate"/>
      </w:r>
      <w:r>
        <w:t>61</w:t>
      </w:r>
      <w:r>
        <w:fldChar w:fldCharType="end"/>
      </w:r>
    </w:p>
    <w:p w14:paraId="7FD525EE" w14:textId="4CACA671" w:rsidR="001A5FDA" w:rsidRDefault="001A5FDA">
      <w:pPr>
        <w:pStyle w:val="TOC2"/>
        <w:rPr>
          <w:rFonts w:asciiTheme="minorHAnsi" w:eastAsiaTheme="minorEastAsia" w:hAnsiTheme="minorHAnsi" w:cstheme="minorBidi"/>
          <w:szCs w:val="24"/>
        </w:rPr>
      </w:pPr>
      <w:r>
        <w:t>Chapter</w:t>
      </w:r>
      <w:r>
        <w:tab/>
      </w:r>
      <w:r>
        <w:fldChar w:fldCharType="begin"/>
      </w:r>
      <w:r>
        <w:instrText xml:space="preserve"> PAGEREF _Toc130894391 \h </w:instrText>
      </w:r>
      <w:r>
        <w:fldChar w:fldCharType="separate"/>
      </w:r>
      <w:r>
        <w:t>61</w:t>
      </w:r>
      <w:r>
        <w:fldChar w:fldCharType="end"/>
      </w:r>
    </w:p>
    <w:p w14:paraId="2F1D24E1" w14:textId="599B60D5" w:rsidR="001A5FDA" w:rsidRDefault="001A5FDA">
      <w:pPr>
        <w:pStyle w:val="TOC3"/>
        <w:tabs>
          <w:tab w:val="right" w:leader="dot" w:pos="6758"/>
        </w:tabs>
        <w:rPr>
          <w:rFonts w:asciiTheme="minorHAnsi" w:eastAsiaTheme="minorEastAsia" w:hAnsiTheme="minorHAnsi" w:cstheme="minorBidi"/>
          <w:noProof/>
          <w:szCs w:val="24"/>
        </w:rPr>
      </w:pPr>
      <w:r>
        <w:rPr>
          <w:noProof/>
        </w:rPr>
        <w:t>Heading 1</w:t>
      </w:r>
      <w:r>
        <w:rPr>
          <w:noProof/>
        </w:rPr>
        <w:tab/>
      </w:r>
      <w:r>
        <w:rPr>
          <w:noProof/>
        </w:rPr>
        <w:fldChar w:fldCharType="begin"/>
      </w:r>
      <w:r>
        <w:rPr>
          <w:noProof/>
        </w:rPr>
        <w:instrText xml:space="preserve"> PAGEREF _Toc130894392 \h </w:instrText>
      </w:r>
      <w:r>
        <w:rPr>
          <w:noProof/>
        </w:rPr>
      </w:r>
      <w:r>
        <w:rPr>
          <w:noProof/>
        </w:rPr>
        <w:fldChar w:fldCharType="separate"/>
      </w:r>
      <w:r>
        <w:rPr>
          <w:noProof/>
        </w:rPr>
        <w:t>61</w:t>
      </w:r>
      <w:r>
        <w:rPr>
          <w:noProof/>
        </w:rPr>
        <w:fldChar w:fldCharType="end"/>
      </w:r>
    </w:p>
    <w:p w14:paraId="0C1CAAAD" w14:textId="667B5B7C" w:rsidR="001A5FDA" w:rsidRDefault="001A5FDA">
      <w:pPr>
        <w:pStyle w:val="TOC4"/>
        <w:tabs>
          <w:tab w:val="right" w:leader="dot" w:pos="6758"/>
        </w:tabs>
        <w:rPr>
          <w:rFonts w:asciiTheme="minorHAnsi" w:eastAsiaTheme="minorEastAsia" w:hAnsiTheme="minorHAnsi" w:cstheme="minorBidi"/>
          <w:i w:val="0"/>
          <w:noProof/>
          <w:szCs w:val="24"/>
        </w:rPr>
      </w:pPr>
      <w:r>
        <w:rPr>
          <w:noProof/>
        </w:rPr>
        <w:t>Heading 2</w:t>
      </w:r>
      <w:r>
        <w:rPr>
          <w:noProof/>
        </w:rPr>
        <w:tab/>
      </w:r>
      <w:r>
        <w:rPr>
          <w:noProof/>
        </w:rPr>
        <w:fldChar w:fldCharType="begin"/>
      </w:r>
      <w:r>
        <w:rPr>
          <w:noProof/>
        </w:rPr>
        <w:instrText xml:space="preserve"> PAGEREF _Toc130894393 \h </w:instrText>
      </w:r>
      <w:r>
        <w:rPr>
          <w:noProof/>
        </w:rPr>
      </w:r>
      <w:r>
        <w:rPr>
          <w:noProof/>
        </w:rPr>
        <w:fldChar w:fldCharType="separate"/>
      </w:r>
      <w:r>
        <w:rPr>
          <w:noProof/>
        </w:rPr>
        <w:t>61</w:t>
      </w:r>
      <w:r>
        <w:rPr>
          <w:noProof/>
        </w:rPr>
        <w:fldChar w:fldCharType="end"/>
      </w:r>
    </w:p>
    <w:p w14:paraId="4D3501C9" w14:textId="074EB627" w:rsidR="0085206B" w:rsidRPr="0085206B" w:rsidRDefault="001A5FDA" w:rsidP="00674C4E">
      <w:pPr>
        <w:pStyle w:val="TOC2"/>
      </w:pPr>
      <w:r>
        <w:t>End Notes</w:t>
      </w:r>
      <w:r>
        <w:tab/>
      </w:r>
      <w:r>
        <w:fldChar w:fldCharType="begin"/>
      </w:r>
      <w:r>
        <w:instrText xml:space="preserve"> PAGEREF _Toc130894394 \h </w:instrText>
      </w:r>
      <w:r>
        <w:fldChar w:fldCharType="separate"/>
      </w:r>
      <w:r>
        <w:t>65</w:t>
      </w:r>
      <w:r>
        <w:fldChar w:fldCharType="end"/>
      </w:r>
      <w:r w:rsidR="00301617">
        <w:fldChar w:fldCharType="end"/>
      </w:r>
    </w:p>
    <w:p w14:paraId="7A2524F5" w14:textId="2B9FC0BD" w:rsidR="0085206B" w:rsidRDefault="0085206B" w:rsidP="0085206B">
      <w:pPr>
        <w:pStyle w:val="ChapterNoTOC"/>
        <w:sectPr w:rsidR="0085206B" w:rsidSect="00014C2E">
          <w:type w:val="oddPage"/>
          <w:pgSz w:w="8640" w:h="12960"/>
          <w:pgMar w:top="1339" w:right="864" w:bottom="864" w:left="1008" w:header="576" w:footer="432" w:gutter="0"/>
          <w:cols w:space="720"/>
          <w:titlePg/>
          <w:docGrid w:linePitch="360"/>
        </w:sectPr>
      </w:pPr>
    </w:p>
    <w:p w14:paraId="5C0CA117" w14:textId="77777777" w:rsidR="009163DE" w:rsidRDefault="00A95DBC" w:rsidP="009163DE">
      <w:pPr>
        <w:pStyle w:val="Part"/>
        <w:sectPr w:rsidR="009163DE" w:rsidSect="00014C2E">
          <w:type w:val="oddPage"/>
          <w:pgSz w:w="8640" w:h="12960"/>
          <w:pgMar w:top="1339" w:right="864" w:bottom="864" w:left="1008" w:header="576" w:footer="432" w:gutter="0"/>
          <w:cols w:space="720"/>
          <w:titlePg/>
          <w:docGrid w:linePitch="360"/>
        </w:sectPr>
      </w:pPr>
      <w:bookmarkStart w:id="0" w:name="_Toc130894348"/>
      <w:r>
        <w:lastRenderedPageBreak/>
        <w:t>Part</w:t>
      </w:r>
      <w:r w:rsidR="009163DE">
        <w:t xml:space="preserve"> 1</w:t>
      </w:r>
      <w:r w:rsidR="009163DE">
        <w:br/>
        <w:t>Getting Started</w:t>
      </w:r>
      <w:bookmarkEnd w:id="0"/>
    </w:p>
    <w:p w14:paraId="4D9C9499" w14:textId="50A8C1AA" w:rsidR="003B4E74" w:rsidRDefault="003B4E74" w:rsidP="003B4E74">
      <w:pPr>
        <w:pStyle w:val="ChapterNumber"/>
      </w:pPr>
      <w:r>
        <w:lastRenderedPageBreak/>
        <w:t>Chapter One</w:t>
      </w:r>
    </w:p>
    <w:p w14:paraId="078DA2F7" w14:textId="62D9731E" w:rsidR="009163DE" w:rsidRDefault="009163DE" w:rsidP="009163DE">
      <w:pPr>
        <w:pStyle w:val="Chapter"/>
      </w:pPr>
      <w:bookmarkStart w:id="1" w:name="_Toc130894349"/>
      <w:r>
        <w:t>Getting Started</w:t>
      </w:r>
      <w:bookmarkEnd w:id="1"/>
    </w:p>
    <w:p w14:paraId="3FD88261" w14:textId="43C2C144" w:rsidR="003F11A0" w:rsidRPr="003F11A0" w:rsidRDefault="003F11A0" w:rsidP="003F11A0">
      <w:pPr>
        <w:pStyle w:val="Quote"/>
      </w:pPr>
      <w:r w:rsidRPr="003F11A0">
        <w:t xml:space="preserve">Information is a source of learning. But unless it is organized, processed, and available to the right people in a format for </w:t>
      </w:r>
      <w:r>
        <w:t>decision-making</w:t>
      </w:r>
      <w:r w:rsidRPr="003F11A0">
        <w:t>, it is a burden, not a benefit.</w:t>
      </w:r>
    </w:p>
    <w:p w14:paraId="700E93A2" w14:textId="29C917BA" w:rsidR="003F11A0" w:rsidRPr="003F11A0" w:rsidRDefault="003F11A0" w:rsidP="003F11A0">
      <w:pPr>
        <w:pStyle w:val="QuoteAttribution"/>
      </w:pPr>
      <w:r w:rsidRPr="003F11A0">
        <w:t>~William Pollard</w:t>
      </w:r>
    </w:p>
    <w:p w14:paraId="42C4BF1E" w14:textId="0538E38A" w:rsidR="009163DE" w:rsidRDefault="009163DE" w:rsidP="009163DE">
      <w:pPr>
        <w:pStyle w:val="BodyText"/>
      </w:pPr>
      <w:r>
        <w:t>After setting up your document with the correct trim size and document properties (margins, header/footers, etc.), you can apply a template that will add some pre-defined styles to your document.</w:t>
      </w:r>
    </w:p>
    <w:p w14:paraId="727DC8CC" w14:textId="61A334F3" w:rsidR="00274B4B" w:rsidRDefault="009515CC" w:rsidP="009163DE">
      <w:pPr>
        <w:pStyle w:val="BodyText"/>
      </w:pPr>
      <w:r>
        <w:t xml:space="preserve">Below is a step-by-step description of how to apply a template. Notice that the </w:t>
      </w:r>
      <w:r>
        <w:rPr>
          <w:b/>
          <w:bCs/>
        </w:rPr>
        <w:t>List Number 1</w:t>
      </w:r>
      <w:r>
        <w:t xml:space="preserve"> style is used to create the ordered list.</w:t>
      </w:r>
    </w:p>
    <w:p w14:paraId="4D333FA5" w14:textId="6F297C5B" w:rsidR="009515CC" w:rsidRDefault="009515CC" w:rsidP="009515CC">
      <w:pPr>
        <w:pStyle w:val="ListNumber"/>
      </w:pPr>
      <w:r>
        <w:t xml:space="preserve">From the main menu at the top of Word, click on the Tools dropdown list and select </w:t>
      </w:r>
      <w:r w:rsidR="008C7B78">
        <w:t>“</w:t>
      </w:r>
      <w:r>
        <w:t xml:space="preserve">Templates and </w:t>
      </w:r>
      <w:proofErr w:type="gramStart"/>
      <w:r>
        <w:t>Add-ins</w:t>
      </w:r>
      <w:proofErr w:type="gramEnd"/>
      <w:r w:rsidR="008C7B78">
        <w:t>”</w:t>
      </w:r>
    </w:p>
    <w:p w14:paraId="28718973" w14:textId="46FE998E" w:rsidR="009515CC" w:rsidRDefault="009515CC" w:rsidP="009515CC">
      <w:pPr>
        <w:pStyle w:val="Image"/>
      </w:pPr>
      <w:r>
        <w:rPr>
          <w:noProof/>
        </w:rPr>
        <w:drawing>
          <wp:inline distT="0" distB="0" distL="0" distR="0" wp14:anchorId="134C419B" wp14:editId="4BBEE4F2">
            <wp:extent cx="4297680" cy="1898650"/>
            <wp:effectExtent l="25400" t="25400" r="83820" b="95250"/>
            <wp:docPr id="1"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4297680" cy="1898650"/>
                    </a:xfrm>
                    <a:prstGeom prst="rect">
                      <a:avLst/>
                    </a:prstGeom>
                    <a:effectLst>
                      <a:outerShdw blurRad="50800" dist="38100" dir="2700000" algn="tl" rotWithShape="0">
                        <a:prstClr val="black">
                          <a:alpha val="40000"/>
                        </a:prstClr>
                      </a:outerShdw>
                    </a:effectLst>
                  </pic:spPr>
                </pic:pic>
              </a:graphicData>
            </a:graphic>
          </wp:inline>
        </w:drawing>
      </w:r>
    </w:p>
    <w:p w14:paraId="58C4B848" w14:textId="77777777" w:rsidR="003F11A0" w:rsidRDefault="003F11A0">
      <w:pPr>
        <w:widowControl/>
        <w:autoSpaceDE/>
        <w:autoSpaceDN/>
        <w:spacing w:after="160" w:line="259" w:lineRule="auto"/>
        <w:rPr>
          <w:rFonts w:ascii="Garamond" w:hAnsi="Garamond"/>
          <w:sz w:val="24"/>
          <w:szCs w:val="24"/>
        </w:rPr>
      </w:pPr>
      <w:r>
        <w:br w:type="page"/>
      </w:r>
    </w:p>
    <w:p w14:paraId="3055A425" w14:textId="217D236C" w:rsidR="009515CC" w:rsidRDefault="009515CC" w:rsidP="009515CC">
      <w:pPr>
        <w:pStyle w:val="ListNumber"/>
      </w:pPr>
      <w:r>
        <w:lastRenderedPageBreak/>
        <w:t>You will see the following screen:</w:t>
      </w:r>
    </w:p>
    <w:p w14:paraId="07DBCA8E" w14:textId="345F1D5A" w:rsidR="009515CC" w:rsidRPr="009515CC" w:rsidRDefault="009515CC" w:rsidP="009515CC">
      <w:pPr>
        <w:pStyle w:val="Image"/>
      </w:pPr>
      <w:r>
        <w:rPr>
          <w:noProof/>
        </w:rPr>
        <w:drawing>
          <wp:inline distT="0" distB="0" distL="0" distR="0" wp14:anchorId="3FF5DB1D" wp14:editId="14C22291">
            <wp:extent cx="996696" cy="1828800"/>
            <wp:effectExtent l="25400" t="25400" r="83185" b="88900"/>
            <wp:docPr id="2" name="Picture 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Teams&#10;&#10;Description automatically generated"/>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996696" cy="1828800"/>
                    </a:xfrm>
                    <a:prstGeom prst="rect">
                      <a:avLst/>
                    </a:prstGeom>
                    <a:effectLst>
                      <a:outerShdw blurRad="50800" dist="38100" dir="2700000" algn="tl" rotWithShape="0">
                        <a:prstClr val="black">
                          <a:alpha val="40000"/>
                        </a:prstClr>
                      </a:outerShdw>
                    </a:effectLst>
                  </pic:spPr>
                </pic:pic>
              </a:graphicData>
            </a:graphic>
          </wp:inline>
        </w:drawing>
      </w:r>
    </w:p>
    <w:p w14:paraId="3EC17C6B" w14:textId="62AB2F35" w:rsidR="00CC5698" w:rsidRDefault="009515CC" w:rsidP="009515CC">
      <w:pPr>
        <w:pStyle w:val="ListNumber"/>
      </w:pPr>
      <w:r>
        <w:t xml:space="preserve">Click on </w:t>
      </w:r>
      <w:r w:rsidR="008C7B78">
        <w:t>“</w:t>
      </w:r>
      <w:r>
        <w:t>Attach</w:t>
      </w:r>
      <w:r w:rsidR="008C7B78">
        <w:t>”</w:t>
      </w:r>
      <w:r>
        <w:t xml:space="preserve"> and navigate to the folder where your templates are stored. </w:t>
      </w:r>
    </w:p>
    <w:p w14:paraId="3C5EF94E" w14:textId="06B28222" w:rsidR="009515CC" w:rsidRDefault="009515CC" w:rsidP="009515CC">
      <w:pPr>
        <w:pStyle w:val="ListNumber"/>
      </w:pPr>
      <w:r>
        <w:t xml:space="preserve">Select the template you want to use, then click </w:t>
      </w:r>
      <w:r w:rsidR="008C7B78">
        <w:t>“</w:t>
      </w:r>
      <w:r>
        <w:t>Open.</w:t>
      </w:r>
      <w:r w:rsidR="008C7B78">
        <w:t>”</w:t>
      </w:r>
    </w:p>
    <w:p w14:paraId="17083C8D" w14:textId="0E5FC2BD" w:rsidR="009515CC" w:rsidRPr="009515CC" w:rsidRDefault="009515CC" w:rsidP="009515CC">
      <w:pPr>
        <w:pStyle w:val="Image"/>
      </w:pPr>
      <w:r>
        <w:rPr>
          <w:noProof/>
        </w:rPr>
        <w:drawing>
          <wp:inline distT="0" distB="0" distL="0" distR="0" wp14:anchorId="0ABE7C3E" wp14:editId="124F5C3F">
            <wp:extent cx="4297680" cy="2280920"/>
            <wp:effectExtent l="25400" t="25400" r="83820" b="9398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297680" cy="2280920"/>
                    </a:xfrm>
                    <a:prstGeom prst="rect">
                      <a:avLst/>
                    </a:prstGeom>
                    <a:effectLst>
                      <a:outerShdw blurRad="50800" dist="38100" dir="2700000" algn="tl" rotWithShape="0">
                        <a:prstClr val="black">
                          <a:alpha val="40000"/>
                        </a:prstClr>
                      </a:outerShdw>
                    </a:effectLst>
                  </pic:spPr>
                </pic:pic>
              </a:graphicData>
            </a:graphic>
          </wp:inline>
        </w:drawing>
      </w:r>
    </w:p>
    <w:p w14:paraId="2AAF5E2A" w14:textId="77777777" w:rsidR="003F11A0" w:rsidRDefault="003F11A0">
      <w:pPr>
        <w:widowControl/>
        <w:autoSpaceDE/>
        <w:autoSpaceDN/>
        <w:spacing w:after="160" w:line="259" w:lineRule="auto"/>
        <w:rPr>
          <w:rFonts w:ascii="Garamond" w:hAnsi="Garamond"/>
          <w:sz w:val="24"/>
          <w:szCs w:val="24"/>
        </w:rPr>
      </w:pPr>
      <w:r>
        <w:br w:type="page"/>
      </w:r>
    </w:p>
    <w:p w14:paraId="118F45B4" w14:textId="72D9FCBD" w:rsidR="00875F0B" w:rsidRDefault="00875F0B" w:rsidP="009515CC">
      <w:pPr>
        <w:pStyle w:val="ListNumber"/>
      </w:pPr>
      <w:r>
        <w:lastRenderedPageBreak/>
        <w:t xml:space="preserve">You will be returned to the </w:t>
      </w:r>
      <w:r w:rsidR="008C7B78">
        <w:t>“</w:t>
      </w:r>
      <w:r>
        <w:t>Templates and Add-ins</w:t>
      </w:r>
      <w:r w:rsidR="008C7B78">
        <w:t>”</w:t>
      </w:r>
      <w:r>
        <w:t xml:space="preserve"> dialog box.</w:t>
      </w:r>
    </w:p>
    <w:p w14:paraId="0681E3AE" w14:textId="26FB22C1" w:rsidR="009515CC" w:rsidRDefault="00875F0B" w:rsidP="00875F0B">
      <w:pPr>
        <w:pStyle w:val="Image"/>
      </w:pPr>
      <w:r>
        <w:rPr>
          <w:noProof/>
        </w:rPr>
        <w:drawing>
          <wp:inline distT="0" distB="0" distL="0" distR="0" wp14:anchorId="7CBDDF79" wp14:editId="5703CE18">
            <wp:extent cx="1225296" cy="2286000"/>
            <wp:effectExtent l="25400" t="25400" r="83185" b="88900"/>
            <wp:docPr id="4" name="Picture 4"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Teams&#10;&#10;Description automatically generated"/>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1225296" cy="2286000"/>
                    </a:xfrm>
                    <a:prstGeom prst="rect">
                      <a:avLst/>
                    </a:prstGeom>
                    <a:effectLst>
                      <a:outerShdw blurRad="50800" dist="38100" dir="2700000" algn="tl" rotWithShape="0">
                        <a:prstClr val="black">
                          <a:alpha val="40000"/>
                        </a:prstClr>
                      </a:outerShdw>
                    </a:effectLst>
                  </pic:spPr>
                </pic:pic>
              </a:graphicData>
            </a:graphic>
          </wp:inline>
        </w:drawing>
      </w:r>
      <w:r>
        <w:t xml:space="preserve"> </w:t>
      </w:r>
    </w:p>
    <w:p w14:paraId="0B710056" w14:textId="68047493" w:rsidR="00875F0B" w:rsidRDefault="00875F0B" w:rsidP="00875F0B">
      <w:pPr>
        <w:pStyle w:val="ListNumber"/>
      </w:pPr>
      <w:r>
        <w:t>Notice that the filename for the template you selected is listed in the Document template field.</w:t>
      </w:r>
    </w:p>
    <w:p w14:paraId="25F24F2C" w14:textId="30835344" w:rsidR="00875F0B" w:rsidRDefault="00875F0B" w:rsidP="00875F0B">
      <w:pPr>
        <w:pStyle w:val="ListNumber"/>
      </w:pPr>
      <w:r>
        <w:t xml:space="preserve">Check the box next to </w:t>
      </w:r>
      <w:r w:rsidR="008C7B78">
        <w:t>“</w:t>
      </w:r>
      <w:r>
        <w:t>Automatically update document styles.</w:t>
      </w:r>
      <w:r w:rsidR="008C7B78">
        <w:t>”</w:t>
      </w:r>
    </w:p>
    <w:p w14:paraId="5122A911" w14:textId="55A0C739" w:rsidR="00875F0B" w:rsidRDefault="00875F0B" w:rsidP="00875F0B">
      <w:pPr>
        <w:pStyle w:val="ListNumber"/>
      </w:pPr>
      <w:r>
        <w:t>Click OK.</w:t>
      </w:r>
    </w:p>
    <w:p w14:paraId="1407B279" w14:textId="3D417974" w:rsidR="00875F0B" w:rsidRDefault="00875F0B" w:rsidP="00875F0B">
      <w:pPr>
        <w:pStyle w:val="ListNumber"/>
      </w:pPr>
      <w:r>
        <w:t xml:space="preserve">IMPORTANT: Repeat the above step and remove the check next to </w:t>
      </w:r>
      <w:r w:rsidR="008C7B78">
        <w:t>“</w:t>
      </w:r>
      <w:r>
        <w:t>Automatically update document styles.</w:t>
      </w:r>
      <w:r w:rsidR="008C7B78">
        <w:t>”</w:t>
      </w:r>
    </w:p>
    <w:p w14:paraId="27EE6ECE" w14:textId="1EB1CCE5" w:rsidR="00875F0B" w:rsidRDefault="00875F0B" w:rsidP="00875F0B">
      <w:pPr>
        <w:pStyle w:val="BodyTextIndent"/>
        <w:ind w:left="720"/>
      </w:pPr>
      <w:r>
        <w:t>*** If you update the template styles to match your branding or preferences, you want to make sure that the next time you open the document, your changes are not overwritten by the original template that you applied.</w:t>
      </w:r>
      <w:r w:rsidR="00AE66CC">
        <w:t xml:space="preserve"> ***</w:t>
      </w:r>
    </w:p>
    <w:p w14:paraId="183EF31A" w14:textId="20146D5D" w:rsidR="00875F0B" w:rsidRDefault="00AE66CC" w:rsidP="00AE66CC">
      <w:pPr>
        <w:pStyle w:val="BodyText"/>
      </w:pPr>
      <w:r>
        <w:t xml:space="preserve">In the next chapter, we will </w:t>
      </w:r>
      <w:r w:rsidR="004E2DF8">
        <w:t>talk about applying styles to your document.</w:t>
      </w:r>
    </w:p>
    <w:p w14:paraId="4AB45B35" w14:textId="77777777" w:rsidR="004E2DF8" w:rsidRPr="00875F0B" w:rsidRDefault="004E2DF8" w:rsidP="00AE66CC">
      <w:pPr>
        <w:pStyle w:val="BodyText"/>
      </w:pPr>
    </w:p>
    <w:p w14:paraId="6B1C2411" w14:textId="77777777" w:rsidR="00CC5698" w:rsidRDefault="00CC5698" w:rsidP="00AE66CC">
      <w:pPr>
        <w:pStyle w:val="BodyText"/>
        <w:sectPr w:rsidR="00CC5698" w:rsidSect="00014C2E">
          <w:headerReference w:type="even" r:id="rId19"/>
          <w:headerReference w:type="default" r:id="rId20"/>
          <w:type w:val="oddPage"/>
          <w:pgSz w:w="8640" w:h="12960"/>
          <w:pgMar w:top="1339" w:right="864" w:bottom="864" w:left="1008" w:header="576" w:footer="432" w:gutter="0"/>
          <w:pgNumType w:start="1"/>
          <w:cols w:space="720"/>
          <w:titlePg/>
          <w:docGrid w:linePitch="360"/>
        </w:sectPr>
      </w:pPr>
    </w:p>
    <w:p w14:paraId="4199EBCE" w14:textId="77777777" w:rsidR="003B4E74" w:rsidRDefault="002C0D8A" w:rsidP="003B4E74">
      <w:pPr>
        <w:pStyle w:val="ChapterNumber"/>
      </w:pPr>
      <w:r>
        <w:lastRenderedPageBreak/>
        <w:t>Chapter Two</w:t>
      </w:r>
    </w:p>
    <w:p w14:paraId="7797B931" w14:textId="48CED3A3" w:rsidR="00CC5698" w:rsidRDefault="00CC5698" w:rsidP="00CC5698">
      <w:pPr>
        <w:pStyle w:val="Chapter"/>
      </w:pPr>
      <w:bookmarkStart w:id="2" w:name="_Toc130894350"/>
      <w:r>
        <w:t xml:space="preserve">Using </w:t>
      </w:r>
      <w:r w:rsidR="004E2DF8">
        <w:t xml:space="preserve">and Applying </w:t>
      </w:r>
      <w:r>
        <w:t>Styles</w:t>
      </w:r>
      <w:bookmarkEnd w:id="2"/>
    </w:p>
    <w:p w14:paraId="17DF394C" w14:textId="3BF5C97D" w:rsidR="002E6D62" w:rsidRDefault="002E6D62" w:rsidP="004E2DF8">
      <w:pPr>
        <w:pStyle w:val="BodyText"/>
      </w:pPr>
      <w:r>
        <w:t xml:space="preserve">Before you begin formatting your book, make sure you have enabled the Show Formatting Characters by selecting the </w:t>
      </w:r>
      <w:r>
        <w:fldChar w:fldCharType="begin"/>
      </w:r>
      <w:r>
        <w:instrText xml:space="preserve"> INCLUDEPICTURE "https://external-content.duckduckgo.com/iu/?u=https%3A%2F%2Fthesoftwarepro.com%2Fwp-content%2Fuploads%2F2019%2F05%2Fword-hard-returns-paragraph-mark.jpg&amp;f=1&amp;nofb=1&amp;ipt=bb5414642e1feb5ec5a10068e6f76a0538cd7b2d50d558d6d8e30a8ff37fb87f&amp;ipo=images" \* MERGEFORMATINET </w:instrText>
      </w:r>
      <w:r>
        <w:fldChar w:fldCharType="separate"/>
      </w:r>
      <w:r>
        <w:rPr>
          <w:noProof/>
        </w:rPr>
        <w:drawing>
          <wp:inline distT="0" distB="0" distL="0" distR="0" wp14:anchorId="7EB4FF97" wp14:editId="4771A426">
            <wp:extent cx="265176" cy="228600"/>
            <wp:effectExtent l="0" t="0" r="1905" b="0"/>
            <wp:docPr id="6" name="Picture 6" descr="Turn off paragraph symbol in microsoft word - cug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rn off paragraph symbol in microsoft word - cugarry"/>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265176" cy="228600"/>
                    </a:xfrm>
                    <a:prstGeom prst="rect">
                      <a:avLst/>
                    </a:prstGeom>
                    <a:noFill/>
                    <a:ln>
                      <a:noFill/>
                    </a:ln>
                  </pic:spPr>
                </pic:pic>
              </a:graphicData>
            </a:graphic>
          </wp:inline>
        </w:drawing>
      </w:r>
      <w:r>
        <w:fldChar w:fldCharType="end"/>
      </w:r>
      <w:r>
        <w:t>symbol from the Home tab of the Word menu at the top of the screen.</w:t>
      </w:r>
    </w:p>
    <w:p w14:paraId="5F3F8BDD" w14:textId="5BC586C9" w:rsidR="002E6D62" w:rsidRDefault="002E6D62" w:rsidP="002E6D62">
      <w:pPr>
        <w:pStyle w:val="Image"/>
      </w:pPr>
      <w:r w:rsidRPr="002E6D62">
        <w:rPr>
          <w:noProof/>
        </w:rPr>
        <w:drawing>
          <wp:inline distT="0" distB="0" distL="0" distR="0" wp14:anchorId="43D0C5F4" wp14:editId="3539DAB1">
            <wp:extent cx="4297680" cy="708660"/>
            <wp:effectExtent l="25400" t="25400" r="83820" b="9144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22"/>
                    <a:stretch>
                      <a:fillRect/>
                    </a:stretch>
                  </pic:blipFill>
                  <pic:spPr>
                    <a:xfrm>
                      <a:off x="0" y="0"/>
                      <a:ext cx="4297680" cy="708660"/>
                    </a:xfrm>
                    <a:prstGeom prst="rect">
                      <a:avLst/>
                    </a:prstGeom>
                    <a:effectLst>
                      <a:outerShdw blurRad="50800" dist="38100" dir="2700000" algn="tl" rotWithShape="0">
                        <a:prstClr val="black">
                          <a:alpha val="40000"/>
                        </a:prstClr>
                      </a:outerShdw>
                    </a:effectLst>
                  </pic:spPr>
                </pic:pic>
              </a:graphicData>
            </a:graphic>
          </wp:inline>
        </w:drawing>
      </w:r>
    </w:p>
    <w:p w14:paraId="301352D7" w14:textId="6AE413CB" w:rsidR="0034103A" w:rsidRDefault="0034103A" w:rsidP="004E2DF8">
      <w:pPr>
        <w:pStyle w:val="BodyText"/>
      </w:pPr>
      <w:r>
        <w:t>The paragraph</w:t>
      </w:r>
      <w:r w:rsidR="006667F3">
        <w:t xml:space="preserve"> symbol will appear at the end of a paragraph. If you see this symbol</w:t>
      </w:r>
      <w:r>
        <w:t xml:space="preserve"> </w:t>
      </w:r>
      <w:r>
        <w:rPr>
          <w:noProof/>
        </w:rPr>
        <w:drawing>
          <wp:inline distT="0" distB="0" distL="0" distR="0" wp14:anchorId="758EDCAB" wp14:editId="57C1C7C4">
            <wp:extent cx="192024" cy="228600"/>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192024" cy="228600"/>
                    </a:xfrm>
                    <a:prstGeom prst="rect">
                      <a:avLst/>
                    </a:prstGeom>
                  </pic:spPr>
                </pic:pic>
              </a:graphicData>
            </a:graphic>
          </wp:inline>
        </w:drawing>
      </w:r>
      <w:r w:rsidR="006667F3">
        <w:t>, that indicates a manual line break was added</w:t>
      </w:r>
      <w:r w:rsidR="006667F3">
        <w:br/>
      </w:r>
    </w:p>
    <w:p w14:paraId="67CAC7D5" w14:textId="71483ADC" w:rsidR="0034103A" w:rsidRPr="00D63559" w:rsidRDefault="0034103A" w:rsidP="00D63559">
      <w:pPr>
        <w:pStyle w:val="Heading1"/>
      </w:pPr>
      <w:bookmarkStart w:id="3" w:name="_Toc130894351"/>
      <w:r>
        <w:t>Advantages of Using Styles</w:t>
      </w:r>
      <w:bookmarkEnd w:id="3"/>
    </w:p>
    <w:p w14:paraId="7C57C29D" w14:textId="4AD851E6" w:rsidR="009163DE" w:rsidRDefault="009163DE" w:rsidP="004E2DF8">
      <w:pPr>
        <w:pStyle w:val="BodyText"/>
      </w:pPr>
      <w:r>
        <w:t>There are several advantages to using styles when formatting your book, including:</w:t>
      </w:r>
    </w:p>
    <w:p w14:paraId="2C43194E" w14:textId="77777777" w:rsidR="004E2DF8" w:rsidRDefault="009163DE">
      <w:pPr>
        <w:pStyle w:val="ListNumber"/>
        <w:numPr>
          <w:ilvl w:val="0"/>
          <w:numId w:val="8"/>
        </w:numPr>
      </w:pPr>
      <w:r>
        <w:t>You can easily update a</w:t>
      </w:r>
      <w:r w:rsidR="00CC5698">
        <w:t xml:space="preserve">ll instances of </w:t>
      </w:r>
      <w:r w:rsidR="004E2DF8">
        <w:t xml:space="preserve">text that is formatted using </w:t>
      </w:r>
      <w:r w:rsidR="00CC5698">
        <w:t>a style</w:t>
      </w:r>
      <w:r w:rsidR="004E2DF8">
        <w:t>.</w:t>
      </w:r>
    </w:p>
    <w:p w14:paraId="38EF42CA" w14:textId="77777777" w:rsidR="004E2DF8" w:rsidRDefault="004E2DF8">
      <w:pPr>
        <w:pStyle w:val="ListNumber"/>
        <w:numPr>
          <w:ilvl w:val="0"/>
          <w:numId w:val="8"/>
        </w:numPr>
      </w:pPr>
      <w:r>
        <w:t>Ensures consistency throughout the book.</w:t>
      </w:r>
    </w:p>
    <w:p w14:paraId="37AF737F" w14:textId="77777777" w:rsidR="002E6D62" w:rsidRDefault="004E2DF8">
      <w:pPr>
        <w:pStyle w:val="ListNumber"/>
        <w:numPr>
          <w:ilvl w:val="0"/>
          <w:numId w:val="8"/>
        </w:numPr>
      </w:pPr>
      <w:r>
        <w:t>Allows you to generate the Table of Contents automatically from pre-defined styles.</w:t>
      </w:r>
    </w:p>
    <w:p w14:paraId="237F4BD8" w14:textId="77777777" w:rsidR="002E6D62" w:rsidRDefault="002E6D62" w:rsidP="002E6D62">
      <w:pPr>
        <w:pStyle w:val="Heading1"/>
      </w:pPr>
      <w:bookmarkStart w:id="4" w:name="_Toc130894352"/>
      <w:r>
        <w:lastRenderedPageBreak/>
        <w:t>Selecting a Style</w:t>
      </w:r>
      <w:bookmarkEnd w:id="4"/>
    </w:p>
    <w:p w14:paraId="3A0EDE54" w14:textId="221C8A63" w:rsidR="009163DE" w:rsidRDefault="002E6D62" w:rsidP="00F67E65">
      <w:pPr>
        <w:pStyle w:val="BodyText"/>
        <w:spacing w:after="0"/>
      </w:pPr>
      <w:r>
        <w:t>Make sure you have opened the Styles Pane from the Home Tab of the menu at the top of the Word document.</w:t>
      </w:r>
    </w:p>
    <w:p w14:paraId="06EF0397" w14:textId="3BF094E9" w:rsidR="002E6D62" w:rsidRPr="002E6D62" w:rsidRDefault="002E6D62" w:rsidP="00F67E65">
      <w:pPr>
        <w:pStyle w:val="Image"/>
        <w:spacing w:before="0" w:after="120"/>
      </w:pPr>
      <w:r w:rsidRPr="002E6D62">
        <w:rPr>
          <w:noProof/>
        </w:rPr>
        <w:drawing>
          <wp:inline distT="0" distB="0" distL="0" distR="0" wp14:anchorId="178D760E" wp14:editId="09CD3D88">
            <wp:extent cx="3948108" cy="731520"/>
            <wp:effectExtent l="25400" t="25400" r="90805" b="9398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24"/>
                    <a:stretch>
                      <a:fillRect/>
                    </a:stretch>
                  </pic:blipFill>
                  <pic:spPr>
                    <a:xfrm>
                      <a:off x="0" y="0"/>
                      <a:ext cx="3948108" cy="731520"/>
                    </a:xfrm>
                    <a:prstGeom prst="rect">
                      <a:avLst/>
                    </a:prstGeom>
                    <a:effectLst>
                      <a:outerShdw blurRad="50800" dist="38100" dir="2700000" algn="tl" rotWithShape="0">
                        <a:prstClr val="black">
                          <a:alpha val="40000"/>
                        </a:prstClr>
                      </a:outerShdw>
                    </a:effectLst>
                  </pic:spPr>
                </pic:pic>
              </a:graphicData>
            </a:graphic>
          </wp:inline>
        </w:drawing>
      </w:r>
    </w:p>
    <w:p w14:paraId="422FD8C0" w14:textId="64F623E6" w:rsidR="002E6D62" w:rsidRDefault="002E6D62" w:rsidP="00F67E65">
      <w:pPr>
        <w:pStyle w:val="BodyText"/>
        <w:spacing w:before="120"/>
      </w:pPr>
      <w:r>
        <w:t>The styles pane will appear to the right of your document.</w:t>
      </w:r>
      <w:r w:rsidR="00F67E65">
        <w:t xml:space="preserve"> </w:t>
      </w:r>
      <w:r>
        <w:t>Notice that the following styles are used on this page:</w:t>
      </w:r>
    </w:p>
    <w:p w14:paraId="444FB87F" w14:textId="28492DA0" w:rsidR="002E6D62" w:rsidRDefault="002E6D62" w:rsidP="002E6D62">
      <w:pPr>
        <w:pStyle w:val="ListBullet"/>
      </w:pPr>
      <w:r>
        <w:t>Chapter Title</w:t>
      </w:r>
    </w:p>
    <w:p w14:paraId="4DF8C7C2" w14:textId="7A3C55AA" w:rsidR="002E6D62" w:rsidRDefault="002E6D62" w:rsidP="002E6D62">
      <w:pPr>
        <w:pStyle w:val="ListBullet"/>
      </w:pPr>
      <w:r>
        <w:t>Body Text</w:t>
      </w:r>
    </w:p>
    <w:p w14:paraId="77AF66A5" w14:textId="6F54FCA3" w:rsidR="002E6D62" w:rsidRDefault="002E6D62" w:rsidP="002E6D62">
      <w:pPr>
        <w:pStyle w:val="ListBullet"/>
      </w:pPr>
      <w:r>
        <w:t>Image</w:t>
      </w:r>
    </w:p>
    <w:p w14:paraId="2A6CF0A7" w14:textId="42481824" w:rsidR="002E6D62" w:rsidRDefault="002E6D62" w:rsidP="002E6D62">
      <w:pPr>
        <w:pStyle w:val="ListBullet"/>
      </w:pPr>
      <w:r>
        <w:t>List Number 1</w:t>
      </w:r>
    </w:p>
    <w:p w14:paraId="62D2FFC2" w14:textId="5331213E" w:rsidR="002E6D62" w:rsidRDefault="002E6D62" w:rsidP="002E6D62">
      <w:pPr>
        <w:pStyle w:val="ListBullet"/>
      </w:pPr>
      <w:r>
        <w:t>Heading 1</w:t>
      </w:r>
    </w:p>
    <w:p w14:paraId="50A87CC0" w14:textId="4D1E6B6C" w:rsidR="002E6D62" w:rsidRDefault="002E6D62" w:rsidP="002E6D62">
      <w:pPr>
        <w:pStyle w:val="BodyText"/>
      </w:pPr>
      <w:r>
        <w:t xml:space="preserve">The list above is created using the </w:t>
      </w:r>
      <w:r w:rsidR="008C7B78">
        <w:t>“</w:t>
      </w:r>
      <w:r>
        <w:t>List Bullet</w:t>
      </w:r>
      <w:r w:rsidR="008C7B78">
        <w:t>”</w:t>
      </w:r>
      <w:r>
        <w:t xml:space="preserve"> style. If we choose </w:t>
      </w:r>
      <w:r w:rsidR="008C7B78">
        <w:t>“</w:t>
      </w:r>
      <w:r>
        <w:t>List Bullet 2,</w:t>
      </w:r>
      <w:r w:rsidR="008C7B78">
        <w:t>”</w:t>
      </w:r>
      <w:r>
        <w:t xml:space="preserve"> the list will appear as follows:</w:t>
      </w:r>
    </w:p>
    <w:p w14:paraId="594280AB" w14:textId="76D06250" w:rsidR="002E6D62" w:rsidRPr="002E6D62" w:rsidRDefault="002E6D62" w:rsidP="002E6D62">
      <w:pPr>
        <w:pStyle w:val="ListBullet2"/>
      </w:pPr>
      <w:r w:rsidRPr="002E6D62">
        <w:t>Chapter Title</w:t>
      </w:r>
    </w:p>
    <w:p w14:paraId="674EFCE1" w14:textId="77777777" w:rsidR="002E6D62" w:rsidRPr="002E6D62" w:rsidRDefault="002E6D62" w:rsidP="002E6D62">
      <w:pPr>
        <w:pStyle w:val="ListBullet2"/>
      </w:pPr>
      <w:r w:rsidRPr="002E6D62">
        <w:t>Body Text</w:t>
      </w:r>
    </w:p>
    <w:p w14:paraId="5C483EFE" w14:textId="77777777" w:rsidR="002E6D62" w:rsidRPr="002E6D62" w:rsidRDefault="002E6D62" w:rsidP="002E6D62">
      <w:pPr>
        <w:pStyle w:val="ListBullet2"/>
      </w:pPr>
      <w:r w:rsidRPr="002E6D62">
        <w:t>Image</w:t>
      </w:r>
    </w:p>
    <w:p w14:paraId="5AA58EC2" w14:textId="77777777" w:rsidR="002E6D62" w:rsidRPr="002E6D62" w:rsidRDefault="002E6D62" w:rsidP="002E6D62">
      <w:pPr>
        <w:pStyle w:val="ListBullet2"/>
      </w:pPr>
      <w:r w:rsidRPr="002E6D62">
        <w:t>List Number 1</w:t>
      </w:r>
    </w:p>
    <w:p w14:paraId="1C628551" w14:textId="77777777" w:rsidR="002E6D62" w:rsidRDefault="002E6D62" w:rsidP="002E6D62">
      <w:pPr>
        <w:pStyle w:val="ListBullet2"/>
      </w:pPr>
      <w:r w:rsidRPr="002E6D62">
        <w:t>Heading</w:t>
      </w:r>
      <w:r>
        <w:t xml:space="preserve"> 1</w:t>
      </w:r>
    </w:p>
    <w:p w14:paraId="4ECD8244" w14:textId="376ABE1C" w:rsidR="002E6D62" w:rsidRDefault="002E6D62" w:rsidP="002E6D62">
      <w:pPr>
        <w:pStyle w:val="BodyText"/>
      </w:pPr>
      <w:r>
        <w:t>List Bullet 2 is set to have no spacing between paragraphs</w:t>
      </w:r>
      <w:r w:rsidR="006667F3">
        <w:t>, which is useful for lists and short phrases.</w:t>
      </w:r>
    </w:p>
    <w:p w14:paraId="4E69F747" w14:textId="38939C0F" w:rsidR="009163DE" w:rsidRDefault="006667F3" w:rsidP="0034103A">
      <w:pPr>
        <w:pStyle w:val="BodyText"/>
      </w:pPr>
      <w:r>
        <w:t>List Bullet has space between the text, which is useful for lists with longer descriptions.</w:t>
      </w:r>
    </w:p>
    <w:p w14:paraId="443D7223" w14:textId="77777777" w:rsidR="00CC5698" w:rsidRDefault="00CC5698" w:rsidP="009163DE">
      <w:pPr>
        <w:pStyle w:val="BodyText"/>
        <w:sectPr w:rsidR="00CC5698" w:rsidSect="00014C2E">
          <w:headerReference w:type="even" r:id="rId25"/>
          <w:type w:val="oddPage"/>
          <w:pgSz w:w="8640" w:h="12960"/>
          <w:pgMar w:top="1339" w:right="864" w:bottom="864" w:left="1008" w:header="576" w:footer="432" w:gutter="0"/>
          <w:cols w:space="720"/>
          <w:titlePg/>
          <w:docGrid w:linePitch="360"/>
        </w:sectPr>
      </w:pPr>
    </w:p>
    <w:p w14:paraId="4321F477" w14:textId="77777777" w:rsidR="003B4E74" w:rsidRDefault="0034103A" w:rsidP="003B4E74">
      <w:pPr>
        <w:pStyle w:val="ChapterNumber"/>
      </w:pPr>
      <w:r>
        <w:lastRenderedPageBreak/>
        <w:t>Chapter Three</w:t>
      </w:r>
    </w:p>
    <w:p w14:paraId="7E22B677" w14:textId="3A434E5C" w:rsidR="00CC5698" w:rsidRDefault="003B4E74" w:rsidP="0034103A">
      <w:pPr>
        <w:pStyle w:val="Chapter"/>
      </w:pPr>
      <w:bookmarkStart w:id="5" w:name="_Toc130894353"/>
      <w:r>
        <w:t>Modifying</w:t>
      </w:r>
      <w:r w:rsidR="0034103A">
        <w:t>/Adding</w:t>
      </w:r>
      <w:r w:rsidR="00CC5698">
        <w:t xml:space="preserve"> Styles</w:t>
      </w:r>
      <w:bookmarkEnd w:id="5"/>
    </w:p>
    <w:p w14:paraId="7DA76E65" w14:textId="58471E15" w:rsidR="0034103A" w:rsidRDefault="0034103A" w:rsidP="0034103A">
      <w:pPr>
        <w:pStyle w:val="BodyText"/>
      </w:pPr>
      <w:r>
        <w:t>If the template you are using doesn</w:t>
      </w:r>
      <w:r w:rsidR="008C7B78">
        <w:t>’</w:t>
      </w:r>
      <w:r>
        <w:t>t have a style that meets your requirements, you can modify or create new styles.</w:t>
      </w:r>
    </w:p>
    <w:p w14:paraId="2E42766D" w14:textId="30A4BF96" w:rsidR="0034103A" w:rsidRDefault="003B4E74" w:rsidP="0034103A">
      <w:pPr>
        <w:pStyle w:val="BodyText"/>
      </w:pPr>
      <w:r>
        <w:t xml:space="preserve">You can easily modify existing styles by clicking on the arrow to the right of the style you want to change and selecting </w:t>
      </w:r>
      <w:r w:rsidR="008C7B78">
        <w:t>“</w:t>
      </w:r>
      <w:r>
        <w:t>Modify</w:t>
      </w:r>
      <w:r w:rsidR="00643C13">
        <w:t xml:space="preserve"> Style...</w:t>
      </w:r>
      <w:r w:rsidR="008C7B78">
        <w:t>”</w:t>
      </w:r>
    </w:p>
    <w:p w14:paraId="45130DA7" w14:textId="51F457BD" w:rsidR="00643C13" w:rsidRDefault="00643C13" w:rsidP="00643C13">
      <w:pPr>
        <w:pStyle w:val="Image"/>
      </w:pPr>
      <w:r>
        <w:rPr>
          <w:noProof/>
        </w:rPr>
        <w:drawing>
          <wp:inline distT="0" distB="0" distL="0" distR="0" wp14:anchorId="25D6DA15" wp14:editId="19842259">
            <wp:extent cx="1645920" cy="4114800"/>
            <wp:effectExtent l="25400" t="25400" r="93980" b="8890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645920" cy="4114800"/>
                    </a:xfrm>
                    <a:prstGeom prst="rect">
                      <a:avLst/>
                    </a:prstGeom>
                    <a:effectLst>
                      <a:outerShdw blurRad="50800" dist="38100" dir="2700000" algn="tl" rotWithShape="0">
                        <a:prstClr val="black">
                          <a:alpha val="40000"/>
                        </a:prstClr>
                      </a:outerShdw>
                    </a:effectLst>
                  </pic:spPr>
                </pic:pic>
              </a:graphicData>
            </a:graphic>
          </wp:inline>
        </w:drawing>
      </w:r>
    </w:p>
    <w:p w14:paraId="15CAEC3F" w14:textId="05CD2BB2" w:rsidR="00643C13" w:rsidRDefault="00643C13" w:rsidP="0034103A">
      <w:pPr>
        <w:pStyle w:val="BodyText"/>
      </w:pPr>
      <w:r>
        <w:lastRenderedPageBreak/>
        <w:t xml:space="preserve">To create a new style, click on the </w:t>
      </w:r>
      <w:r w:rsidR="008C7B78">
        <w:t>“</w:t>
      </w:r>
      <w:r>
        <w:t>New Style button at the top of the styles list.</w:t>
      </w:r>
    </w:p>
    <w:p w14:paraId="0A32F746" w14:textId="2550550C" w:rsidR="00643C13" w:rsidRDefault="00643C13" w:rsidP="00643C13">
      <w:pPr>
        <w:pStyle w:val="Image"/>
      </w:pPr>
      <w:r>
        <w:rPr>
          <w:noProof/>
        </w:rPr>
        <w:drawing>
          <wp:inline distT="0" distB="0" distL="0" distR="0" wp14:anchorId="15DB7884" wp14:editId="4473D202">
            <wp:extent cx="2497873" cy="1316569"/>
            <wp:effectExtent l="25400" t="25400" r="93345" b="93345"/>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522248" cy="1329417"/>
                    </a:xfrm>
                    <a:prstGeom prst="rect">
                      <a:avLst/>
                    </a:prstGeom>
                    <a:effectLst>
                      <a:outerShdw blurRad="50800" dist="38100" dir="2700000" algn="tl" rotWithShape="0">
                        <a:prstClr val="black">
                          <a:alpha val="40000"/>
                        </a:prstClr>
                      </a:outerShdw>
                    </a:effectLst>
                  </pic:spPr>
                </pic:pic>
              </a:graphicData>
            </a:graphic>
          </wp:inline>
        </w:drawing>
      </w:r>
    </w:p>
    <w:p w14:paraId="4F34D3CA" w14:textId="3805B4A2" w:rsidR="00643C13" w:rsidRDefault="00643C13" w:rsidP="00643C13">
      <w:pPr>
        <w:pStyle w:val="Heading1"/>
      </w:pPr>
      <w:bookmarkStart w:id="6" w:name="_Toc130894354"/>
      <w:r>
        <w:t>Paragraph Style Options</w:t>
      </w:r>
      <w:bookmarkEnd w:id="6"/>
    </w:p>
    <w:p w14:paraId="2DBD5732" w14:textId="055A2086" w:rsidR="00643C13" w:rsidRDefault="00643C13" w:rsidP="00643C13">
      <w:pPr>
        <w:pStyle w:val="BodyText"/>
      </w:pPr>
      <w:r>
        <w:t>When you add a new style, you will have several options to customize. Below is an image of the first screen you will see. We</w:t>
      </w:r>
      <w:r w:rsidR="008C7B78">
        <w:t>’</w:t>
      </w:r>
      <w:r>
        <w:t>ll discuss the options you are most likely to use when formatting a book.</w:t>
      </w:r>
    </w:p>
    <w:p w14:paraId="325B28C6" w14:textId="6FA5CDB7" w:rsidR="0034103A" w:rsidRDefault="00643C13" w:rsidP="00643C13">
      <w:pPr>
        <w:pStyle w:val="Image"/>
      </w:pPr>
      <w:r>
        <w:rPr>
          <w:noProof/>
        </w:rPr>
        <w:drawing>
          <wp:inline distT="0" distB="0" distL="0" distR="0" wp14:anchorId="06F0C2AD" wp14:editId="67A1C1E1">
            <wp:extent cx="2700670" cy="3451336"/>
            <wp:effectExtent l="25400" t="25400" r="93345" b="92075"/>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2707942" cy="3460629"/>
                    </a:xfrm>
                    <a:prstGeom prst="rect">
                      <a:avLst/>
                    </a:prstGeom>
                    <a:effectLst>
                      <a:outerShdw blurRad="50800" dist="38100" dir="2700000" algn="tl" rotWithShape="0">
                        <a:prstClr val="black">
                          <a:alpha val="40000"/>
                        </a:prstClr>
                      </a:outerShdw>
                    </a:effectLst>
                  </pic:spPr>
                </pic:pic>
              </a:graphicData>
            </a:graphic>
          </wp:inline>
        </w:drawing>
      </w:r>
    </w:p>
    <w:p w14:paraId="1504F149" w14:textId="62EC2EEF" w:rsidR="00830E32" w:rsidRDefault="00830E32" w:rsidP="00301617">
      <w:pPr>
        <w:pStyle w:val="BodyText"/>
      </w:pPr>
      <w:r>
        <w:lastRenderedPageBreak/>
        <w:t>On the first screen</w:t>
      </w:r>
    </w:p>
    <w:p w14:paraId="7076A8F5" w14:textId="040CFB1E" w:rsidR="00643C13" w:rsidRDefault="00830E32">
      <w:pPr>
        <w:pStyle w:val="ListNumber"/>
        <w:numPr>
          <w:ilvl w:val="0"/>
          <w:numId w:val="9"/>
        </w:numPr>
      </w:pPr>
      <w:r>
        <w:t>Enter the style name if it is a new style, or confirm you are working with the correct existing style.</w:t>
      </w:r>
    </w:p>
    <w:p w14:paraId="3C1B7EDB" w14:textId="0BAAD123" w:rsidR="00830E32" w:rsidRDefault="00830E32">
      <w:pPr>
        <w:pStyle w:val="ListNumber"/>
        <w:numPr>
          <w:ilvl w:val="0"/>
          <w:numId w:val="9"/>
        </w:numPr>
      </w:pPr>
      <w:r>
        <w:t>Select the font name</w:t>
      </w:r>
      <w:r w:rsidR="00301617">
        <w:t xml:space="preserve"> and</w:t>
      </w:r>
      <w:r>
        <w:t xml:space="preserve"> size, and click the options if you want it </w:t>
      </w:r>
      <w:r w:rsidRPr="00830E32">
        <w:rPr>
          <w:b/>
          <w:bCs/>
        </w:rPr>
        <w:t>Bold</w:t>
      </w:r>
      <w:r>
        <w:t xml:space="preserve">, </w:t>
      </w:r>
      <w:r w:rsidRPr="00830E32">
        <w:rPr>
          <w:i/>
          <w:iCs/>
        </w:rPr>
        <w:t>Italics</w:t>
      </w:r>
      <w:r>
        <w:t xml:space="preserve">, or </w:t>
      </w:r>
      <w:r w:rsidRPr="00830E32">
        <w:rPr>
          <w:i/>
          <w:iCs/>
        </w:rPr>
        <w:t>Underlined</w:t>
      </w:r>
      <w:r>
        <w:rPr>
          <w:i/>
          <w:iCs/>
        </w:rPr>
        <w:t xml:space="preserve">. </w:t>
      </w:r>
      <w:r>
        <w:t xml:space="preserve">You can also select all options at once. </w:t>
      </w:r>
      <w:r w:rsidRPr="00830E32">
        <w:rPr>
          <w:b/>
          <w:bCs/>
          <w:i/>
          <w:iCs/>
          <w:u w:val="single"/>
        </w:rPr>
        <w:t>Bold, Italics, Underlined</w:t>
      </w:r>
      <w:r>
        <w:rPr>
          <w:b/>
          <w:bCs/>
          <w:i/>
          <w:iCs/>
          <w:u w:val="single"/>
        </w:rPr>
        <w:t>.</w:t>
      </w:r>
    </w:p>
    <w:p w14:paraId="43E3DF79" w14:textId="26D01E3B" w:rsidR="00830E32" w:rsidRDefault="00830E32">
      <w:pPr>
        <w:pStyle w:val="ListNumber"/>
        <w:numPr>
          <w:ilvl w:val="0"/>
          <w:numId w:val="9"/>
        </w:numPr>
      </w:pPr>
      <w:r>
        <w:t xml:space="preserve">Set the justification (left, center, right, or full), line spacing (single, 1.5, or 2), and </w:t>
      </w:r>
      <w:r w:rsidR="00301617">
        <w:t>text-indent</w:t>
      </w:r>
      <w:r>
        <w:t xml:space="preserve"> options.</w:t>
      </w:r>
    </w:p>
    <w:p w14:paraId="19594DC1" w14:textId="011FC357" w:rsidR="00830E32" w:rsidRDefault="00830E32">
      <w:pPr>
        <w:pStyle w:val="ListNumber"/>
        <w:numPr>
          <w:ilvl w:val="0"/>
          <w:numId w:val="9"/>
        </w:numPr>
      </w:pPr>
      <w:r>
        <w:t xml:space="preserve">Check </w:t>
      </w:r>
      <w:r w:rsidR="008C7B78">
        <w:t>“</w:t>
      </w:r>
      <w:r>
        <w:t>Add to Quick Style List</w:t>
      </w:r>
      <w:r w:rsidR="008C7B78">
        <w:t>”</w:t>
      </w:r>
      <w:r>
        <w:t xml:space="preserve"> and click </w:t>
      </w:r>
      <w:r w:rsidR="008C7B78">
        <w:t>“</w:t>
      </w:r>
      <w:r>
        <w:t>OK.</w:t>
      </w:r>
      <w:r w:rsidR="008C7B78">
        <w:t>”</w:t>
      </w:r>
    </w:p>
    <w:p w14:paraId="73EAE25A" w14:textId="3709F574" w:rsidR="00830E32" w:rsidRDefault="00830E32" w:rsidP="00830E32">
      <w:pPr>
        <w:pStyle w:val="BodyText"/>
      </w:pPr>
      <w:r>
        <w:t>Note: The large box in the center of the screen will show a preview of the options you select.</w:t>
      </w:r>
    </w:p>
    <w:p w14:paraId="141A380A" w14:textId="30D25893" w:rsidR="00830E32" w:rsidRDefault="00830E32" w:rsidP="00830E32">
      <w:pPr>
        <w:pStyle w:val="Heading1"/>
      </w:pPr>
      <w:bookmarkStart w:id="7" w:name="_Toc130894355"/>
      <w:r>
        <w:t>Tabs</w:t>
      </w:r>
      <w:bookmarkEnd w:id="7"/>
    </w:p>
    <w:p w14:paraId="109CCB9C" w14:textId="2E6C0721" w:rsidR="00830E32" w:rsidRDefault="00830E32" w:rsidP="00830E32">
      <w:pPr>
        <w:pStyle w:val="BodyText"/>
      </w:pPr>
      <w:r>
        <w:t xml:space="preserve">The </w:t>
      </w:r>
      <w:r w:rsidR="008C7B78">
        <w:t>“</w:t>
      </w:r>
      <w:r>
        <w:t>Tabs</w:t>
      </w:r>
      <w:r w:rsidR="008C7B78">
        <w:t>”</w:t>
      </w:r>
      <w:r>
        <w:t xml:space="preserve"> screen allows you to add or remove tab stops. The example below shows a left tab set at 0.5</w:t>
      </w:r>
      <w:r w:rsidR="008C7B78">
        <w:t>”</w:t>
      </w:r>
      <w:r>
        <w:t xml:space="preserve"> and a right-aligned tab with a dot leader set at 4.5</w:t>
      </w:r>
      <w:r w:rsidR="008C7B78">
        <w:t>”</w:t>
      </w:r>
      <w:r>
        <w:t xml:space="preserve"> (this is useful in a Table of Contents)</w:t>
      </w:r>
    </w:p>
    <w:p w14:paraId="7339E839" w14:textId="1F9BB432" w:rsidR="00830E32" w:rsidRDefault="00830E32" w:rsidP="00830E32">
      <w:pPr>
        <w:pStyle w:val="Image"/>
      </w:pPr>
      <w:r>
        <w:rPr>
          <w:noProof/>
        </w:rPr>
        <w:drawing>
          <wp:inline distT="0" distB="0" distL="0" distR="0" wp14:anchorId="56F442F0" wp14:editId="53AAF24F">
            <wp:extent cx="1732705" cy="2468880"/>
            <wp:effectExtent l="25400" t="25400" r="83820" b="8382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732705" cy="2468880"/>
                    </a:xfrm>
                    <a:prstGeom prst="rect">
                      <a:avLst/>
                    </a:prstGeom>
                    <a:effectLst>
                      <a:outerShdw blurRad="50800" dist="38100" dir="2700000" algn="tl" rotWithShape="0">
                        <a:prstClr val="black">
                          <a:alpha val="40000"/>
                        </a:prstClr>
                      </a:outerShdw>
                    </a:effectLst>
                  </pic:spPr>
                </pic:pic>
              </a:graphicData>
            </a:graphic>
          </wp:inline>
        </w:drawing>
      </w:r>
    </w:p>
    <w:p w14:paraId="335CB530" w14:textId="3553B7C9" w:rsidR="00830E32" w:rsidRDefault="00830E32" w:rsidP="00830E32">
      <w:pPr>
        <w:pStyle w:val="Heading1"/>
      </w:pPr>
      <w:bookmarkStart w:id="8" w:name="_Toc130894356"/>
      <w:r>
        <w:lastRenderedPageBreak/>
        <w:t>Border</w:t>
      </w:r>
      <w:bookmarkEnd w:id="8"/>
    </w:p>
    <w:p w14:paraId="67BE5D74" w14:textId="4CE7C018" w:rsidR="00830E32" w:rsidRDefault="00830E32" w:rsidP="00C2633D">
      <w:pPr>
        <w:pStyle w:val="BodyText"/>
      </w:pPr>
      <w:r>
        <w:t>This screen applies to the paragraph border and also includes options for shading.</w:t>
      </w:r>
    </w:p>
    <w:p w14:paraId="71C12AC3" w14:textId="034A123E" w:rsidR="00830E32" w:rsidRDefault="00830E32" w:rsidP="00830E32">
      <w:pPr>
        <w:pStyle w:val="Image"/>
      </w:pPr>
      <w:r>
        <w:rPr>
          <w:noProof/>
        </w:rPr>
        <w:drawing>
          <wp:inline distT="0" distB="0" distL="0" distR="0" wp14:anchorId="70AA651C" wp14:editId="326F379F">
            <wp:extent cx="4297680" cy="2607310"/>
            <wp:effectExtent l="25400" t="25400" r="83820" b="85090"/>
            <wp:docPr id="14" name="Picture 1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 Word&#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297680" cy="2607310"/>
                    </a:xfrm>
                    <a:prstGeom prst="rect">
                      <a:avLst/>
                    </a:prstGeom>
                    <a:effectLst>
                      <a:outerShdw blurRad="50800" dist="38100" dir="2700000" algn="tl" rotWithShape="0">
                        <a:prstClr val="black">
                          <a:alpha val="40000"/>
                        </a:prstClr>
                      </a:outerShdw>
                    </a:effectLst>
                  </pic:spPr>
                </pic:pic>
              </a:graphicData>
            </a:graphic>
          </wp:inline>
        </w:drawing>
      </w:r>
    </w:p>
    <w:p w14:paraId="4BAA75A4" w14:textId="229DA7E2" w:rsidR="00830E32" w:rsidRDefault="007078DB" w:rsidP="00830E32">
      <w:pPr>
        <w:pStyle w:val="BodyText"/>
      </w:pPr>
      <w:r>
        <w:t>Play with the different options available for colors and widths. Also, you have several options for line styles (lines, dotted, double lines, thick lines, etc.)</w:t>
      </w:r>
    </w:p>
    <w:p w14:paraId="153E5A8D" w14:textId="2E769BAF" w:rsidR="007078DB" w:rsidRDefault="007078DB" w:rsidP="00830E32">
      <w:pPr>
        <w:pStyle w:val="BodyText"/>
      </w:pPr>
      <w:r>
        <w:t>The Preview screen will show you how the paragraph will look with all of the options you select.</w:t>
      </w:r>
    </w:p>
    <w:p w14:paraId="173F5A40" w14:textId="3B3DEB7B" w:rsidR="007078DB" w:rsidRDefault="007078DB" w:rsidP="00830E32">
      <w:pPr>
        <w:pStyle w:val="BodyText"/>
      </w:pPr>
      <w:r>
        <w:t>You have several options available for shading paragraphs with a solid color or pattern. Additionally, you can select the level of shading you want.</w:t>
      </w:r>
    </w:p>
    <w:p w14:paraId="517FA3ED" w14:textId="6DEFC740" w:rsidR="00AC3CAD" w:rsidRDefault="00AC3CAD" w:rsidP="00AC3CAD">
      <w:pPr>
        <w:pStyle w:val="BodyText"/>
        <w:shd w:val="clear" w:color="auto" w:fill="D9D9D9" w:themeFill="background1" w:themeFillShade="D9"/>
      </w:pPr>
      <w:r>
        <w:t>Paragraph shading example 1</w:t>
      </w:r>
    </w:p>
    <w:p w14:paraId="22BBE2AE" w14:textId="48C9D729" w:rsidR="00AC3CAD" w:rsidRDefault="00AC3CAD" w:rsidP="00AC3CAD">
      <w:pPr>
        <w:pStyle w:val="BodyText"/>
        <w:pBdr>
          <w:top w:val="single" w:sz="18" w:space="1" w:color="auto"/>
          <w:left w:val="single" w:sz="18" w:space="4" w:color="auto"/>
          <w:bottom w:val="single" w:sz="18" w:space="1" w:color="auto"/>
          <w:right w:val="single" w:sz="18" w:space="4" w:color="auto"/>
        </w:pBdr>
      </w:pPr>
      <w:r>
        <w:t>Paragraph border example 1</w:t>
      </w:r>
    </w:p>
    <w:p w14:paraId="02502E58" w14:textId="15CFA44D" w:rsidR="00AC3CAD" w:rsidRDefault="00AC3CAD" w:rsidP="00AC3CAD">
      <w:pPr>
        <w:pStyle w:val="BodyText"/>
        <w:pBdr>
          <w:top w:val="dashSmallGap" w:sz="4" w:space="1" w:color="auto"/>
          <w:left w:val="dashSmallGap" w:sz="4" w:space="4" w:color="auto"/>
          <w:bottom w:val="dashSmallGap" w:sz="4" w:space="1" w:color="auto"/>
          <w:right w:val="dashSmallGap" w:sz="4" w:space="4" w:color="auto"/>
        </w:pBdr>
        <w:shd w:val="clear" w:color="auto" w:fill="BFBFBF" w:themeFill="background1" w:themeFillShade="BF"/>
      </w:pPr>
      <w:r>
        <w:t>Paragraph shading and borders</w:t>
      </w:r>
    </w:p>
    <w:p w14:paraId="754A6D42" w14:textId="35EC577B" w:rsidR="00AC3CAD" w:rsidRDefault="00AC3CAD" w:rsidP="00AC3CAD">
      <w:pPr>
        <w:pStyle w:val="Heading1"/>
      </w:pPr>
      <w:bookmarkStart w:id="9" w:name="_Toc130894357"/>
      <w:r>
        <w:lastRenderedPageBreak/>
        <w:t>Numbering</w:t>
      </w:r>
      <w:bookmarkEnd w:id="9"/>
    </w:p>
    <w:p w14:paraId="46E4EA57" w14:textId="669511E3" w:rsidR="00AC3CAD" w:rsidRDefault="00AC3CAD" w:rsidP="00AC3CAD">
      <w:pPr>
        <w:pStyle w:val="BodyText"/>
      </w:pPr>
      <w:r>
        <w:t>The numbering options available include numbers and bullet lists.</w:t>
      </w:r>
    </w:p>
    <w:p w14:paraId="7FDC109F" w14:textId="5A01FE49" w:rsidR="00AC3CAD" w:rsidRDefault="00AC3CAD" w:rsidP="00AC3CAD">
      <w:pPr>
        <w:pStyle w:val="Image"/>
      </w:pPr>
      <w:r>
        <w:rPr>
          <w:noProof/>
        </w:rPr>
        <w:drawing>
          <wp:inline distT="0" distB="0" distL="0" distR="0" wp14:anchorId="78834904" wp14:editId="0F62A295">
            <wp:extent cx="3834486" cy="3474720"/>
            <wp:effectExtent l="25400" t="25400" r="90170" b="9398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834486" cy="3474720"/>
                    </a:xfrm>
                    <a:prstGeom prst="rect">
                      <a:avLst/>
                    </a:prstGeom>
                    <a:effectLst>
                      <a:outerShdw blurRad="50800" dist="38100" dir="2700000" algn="tl" rotWithShape="0">
                        <a:prstClr val="black">
                          <a:alpha val="40000"/>
                        </a:prstClr>
                      </a:outerShdw>
                    </a:effectLst>
                  </pic:spPr>
                </pic:pic>
              </a:graphicData>
            </a:graphic>
          </wp:inline>
        </w:drawing>
      </w:r>
    </w:p>
    <w:p w14:paraId="19850A84" w14:textId="3367C672" w:rsidR="00AC3CAD" w:rsidRPr="00AC3CAD" w:rsidRDefault="00AC3CAD" w:rsidP="00AC3CAD">
      <w:pPr>
        <w:pStyle w:val="BodyTextBold"/>
      </w:pPr>
      <w:r>
        <w:t>Examples:</w:t>
      </w:r>
    </w:p>
    <w:p w14:paraId="26710AE6" w14:textId="61148CEB" w:rsidR="00AC3CAD" w:rsidRDefault="00AC3CAD">
      <w:pPr>
        <w:pStyle w:val="ListNumber"/>
        <w:numPr>
          <w:ilvl w:val="0"/>
          <w:numId w:val="10"/>
        </w:numPr>
      </w:pPr>
      <w:r>
        <w:t>List Number</w:t>
      </w:r>
    </w:p>
    <w:p w14:paraId="6C6EF5F9" w14:textId="293DA438" w:rsidR="00AC3CAD" w:rsidRDefault="00AC3CAD">
      <w:pPr>
        <w:pStyle w:val="ListNumber"/>
        <w:numPr>
          <w:ilvl w:val="1"/>
          <w:numId w:val="10"/>
        </w:numPr>
      </w:pPr>
      <w:r>
        <w:t>Sub-entry</w:t>
      </w:r>
    </w:p>
    <w:p w14:paraId="3CD1CAB1" w14:textId="0E0E58A7" w:rsidR="00AC3CAD" w:rsidRDefault="00AC3CAD">
      <w:pPr>
        <w:pStyle w:val="ListNumber"/>
        <w:numPr>
          <w:ilvl w:val="2"/>
          <w:numId w:val="10"/>
        </w:numPr>
      </w:pPr>
      <w:r>
        <w:t>Sub-entry</w:t>
      </w:r>
    </w:p>
    <w:p w14:paraId="576BBD28" w14:textId="3FFA413D" w:rsidR="00AC3CAD" w:rsidRDefault="00AC3CAD" w:rsidP="00AC3CAD">
      <w:pPr>
        <w:pStyle w:val="ListBullet"/>
      </w:pPr>
      <w:r>
        <w:t>List Bullet</w:t>
      </w:r>
    </w:p>
    <w:p w14:paraId="7EA59620" w14:textId="4EF75A7A" w:rsidR="00AC3CAD" w:rsidRDefault="00AC3CAD" w:rsidP="00AC3CAD">
      <w:pPr>
        <w:pStyle w:val="ListBullet"/>
        <w:numPr>
          <w:ilvl w:val="1"/>
          <w:numId w:val="5"/>
        </w:numPr>
      </w:pPr>
      <w:r>
        <w:t>Next Indent</w:t>
      </w:r>
    </w:p>
    <w:p w14:paraId="76353B44" w14:textId="361D8D4E" w:rsidR="005914B5" w:rsidRDefault="00AC3CAD" w:rsidP="00830E32">
      <w:pPr>
        <w:pStyle w:val="ListBullet"/>
        <w:numPr>
          <w:ilvl w:val="2"/>
          <w:numId w:val="5"/>
        </w:numPr>
      </w:pPr>
      <w:r>
        <w:t>Next Indent</w:t>
      </w:r>
    </w:p>
    <w:p w14:paraId="176F168C" w14:textId="0CDBC424" w:rsidR="005914B5" w:rsidRDefault="005914B5" w:rsidP="005914B5">
      <w:pPr>
        <w:pStyle w:val="BodyText"/>
      </w:pPr>
      <w:r>
        <w:lastRenderedPageBreak/>
        <w:t xml:space="preserve">Keep in mind that the first list you add to your document will start with </w:t>
      </w:r>
      <w:r w:rsidR="008C7B78">
        <w:t>“</w:t>
      </w:r>
      <w:proofErr w:type="gramStart"/>
      <w:r>
        <w:t>1</w:t>
      </w:r>
      <w:r w:rsidR="008C7B78">
        <w:t>”</w:t>
      </w:r>
      <w:proofErr w:type="gramEnd"/>
      <w:r>
        <w:t xml:space="preserve"> </w:t>
      </w:r>
    </w:p>
    <w:p w14:paraId="4C01957F" w14:textId="1F5E29CC" w:rsidR="005914B5" w:rsidRDefault="005914B5">
      <w:pPr>
        <w:pStyle w:val="ListNumber"/>
        <w:numPr>
          <w:ilvl w:val="0"/>
          <w:numId w:val="13"/>
        </w:numPr>
      </w:pPr>
      <w:r>
        <w:t>My first list</w:t>
      </w:r>
    </w:p>
    <w:p w14:paraId="7A763F7D" w14:textId="26A7CC9C" w:rsidR="005914B5" w:rsidRDefault="005914B5">
      <w:pPr>
        <w:pStyle w:val="ListNumber"/>
        <w:numPr>
          <w:ilvl w:val="0"/>
          <w:numId w:val="13"/>
        </w:numPr>
      </w:pPr>
      <w:r>
        <w:t>Second item on my first list</w:t>
      </w:r>
    </w:p>
    <w:p w14:paraId="29771156" w14:textId="1A024F02" w:rsidR="005914B5" w:rsidRDefault="005914B5">
      <w:pPr>
        <w:pStyle w:val="ListNumber"/>
        <w:numPr>
          <w:ilvl w:val="0"/>
          <w:numId w:val="13"/>
        </w:numPr>
      </w:pPr>
      <w:r>
        <w:t>Third item on my first list</w:t>
      </w:r>
    </w:p>
    <w:p w14:paraId="0548F4DA" w14:textId="55919C24" w:rsidR="005914B5" w:rsidRDefault="005914B5" w:rsidP="005914B5">
      <w:pPr>
        <w:pStyle w:val="BodyText"/>
      </w:pPr>
      <w:r>
        <w:t>The next time you add a list, the numbering will start at the next number from the previous list.</w:t>
      </w:r>
    </w:p>
    <w:p w14:paraId="4E1FE7EB" w14:textId="0C5B4B04" w:rsidR="005914B5" w:rsidRDefault="005914B5" w:rsidP="005914B5">
      <w:pPr>
        <w:pStyle w:val="ListNumber"/>
      </w:pPr>
      <w:r>
        <w:t>See how this is number 4?</w:t>
      </w:r>
    </w:p>
    <w:p w14:paraId="25599D9D" w14:textId="31E09A47" w:rsidR="005914B5" w:rsidRDefault="005914B5" w:rsidP="005914B5">
      <w:pPr>
        <w:pStyle w:val="ListNumber"/>
      </w:pPr>
      <w:r>
        <w:t>We want this to be number 1.</w:t>
      </w:r>
    </w:p>
    <w:p w14:paraId="108B6751" w14:textId="3604F0D8" w:rsidR="005914B5" w:rsidRDefault="005914B5" w:rsidP="005914B5">
      <w:pPr>
        <w:pStyle w:val="BodyText"/>
      </w:pPr>
      <w:r>
        <w:t xml:space="preserve">To start the next list at number 1, right-click the number and choose </w:t>
      </w:r>
      <w:r w:rsidR="008C7B78">
        <w:t>“</w:t>
      </w:r>
      <w:r>
        <w:t>Restart Numbering.</w:t>
      </w:r>
      <w:r w:rsidR="008C7B78">
        <w:t>”</w:t>
      </w:r>
    </w:p>
    <w:p w14:paraId="64D0BA92" w14:textId="104DC07E" w:rsidR="005914B5" w:rsidRPr="005914B5" w:rsidRDefault="005914B5" w:rsidP="005914B5">
      <w:pPr>
        <w:pStyle w:val="Image"/>
      </w:pPr>
      <w:r>
        <w:rPr>
          <w:noProof/>
        </w:rPr>
        <w:drawing>
          <wp:inline distT="0" distB="0" distL="0" distR="0" wp14:anchorId="11DE5B79" wp14:editId="6F099C6F">
            <wp:extent cx="1362456" cy="3200400"/>
            <wp:effectExtent l="25400" t="25400" r="85725" b="88900"/>
            <wp:docPr id="31" name="Picture 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362456" cy="3200400"/>
                    </a:xfrm>
                    <a:prstGeom prst="rect">
                      <a:avLst/>
                    </a:prstGeom>
                    <a:effectLst>
                      <a:outerShdw blurRad="50800" dist="38100" dir="2700000" algn="tl" rotWithShape="0">
                        <a:prstClr val="black">
                          <a:alpha val="40000"/>
                        </a:prstClr>
                      </a:outerShdw>
                    </a:effectLst>
                  </pic:spPr>
                </pic:pic>
              </a:graphicData>
            </a:graphic>
          </wp:inline>
        </w:drawing>
      </w:r>
    </w:p>
    <w:p w14:paraId="32C46830" w14:textId="31D1D30E" w:rsidR="005914B5" w:rsidRPr="005914B5" w:rsidRDefault="005914B5">
      <w:pPr>
        <w:pStyle w:val="ListNumber"/>
        <w:numPr>
          <w:ilvl w:val="0"/>
          <w:numId w:val="14"/>
        </w:numPr>
      </w:pPr>
      <w:r>
        <w:lastRenderedPageBreak/>
        <w:t>Now our first item is correct</w:t>
      </w:r>
    </w:p>
    <w:p w14:paraId="078FE3A9" w14:textId="7AA3E905" w:rsidR="00830E32" w:rsidRDefault="005914B5" w:rsidP="00F226FE">
      <w:pPr>
        <w:pStyle w:val="ListNumber"/>
      </w:pPr>
      <w:r>
        <w:t>So is our second item</w:t>
      </w:r>
      <w:r w:rsidRPr="005914B5">
        <w:t>.</w:t>
      </w:r>
    </w:p>
    <w:p w14:paraId="2FBD2425" w14:textId="0CB8678B" w:rsidR="00014C2E" w:rsidRDefault="00014C2E" w:rsidP="00014C2E">
      <w:pPr>
        <w:pStyle w:val="ListContinue2"/>
      </w:pPr>
      <w:r>
        <w:t xml:space="preserve">If you want to include text under a list item, you can use the </w:t>
      </w:r>
      <w:r w:rsidR="008C7B78">
        <w:t>“</w:t>
      </w:r>
      <w:r>
        <w:t xml:space="preserve">List </w:t>
      </w:r>
      <w:r w:rsidRPr="00014C2E">
        <w:t>Continue</w:t>
      </w:r>
      <w:r>
        <w:t xml:space="preserve"> 2</w:t>
      </w:r>
      <w:r w:rsidR="008C7B78">
        <w:t>”</w:t>
      </w:r>
      <w:r>
        <w:t xml:space="preserve"> style. Text will be indented but no numbers will be included.</w:t>
      </w:r>
    </w:p>
    <w:p w14:paraId="6BAFE336" w14:textId="48E022DE" w:rsidR="00014C2E" w:rsidRDefault="00014C2E" w:rsidP="00014C2E">
      <w:pPr>
        <w:pStyle w:val="ListNumber"/>
      </w:pPr>
      <w:r>
        <w:t xml:space="preserve">Then, your next line can use the </w:t>
      </w:r>
      <w:r w:rsidR="008C7B78">
        <w:t>“</w:t>
      </w:r>
      <w:r>
        <w:t>List Number</w:t>
      </w:r>
      <w:r w:rsidR="008C7B78">
        <w:t>”</w:t>
      </w:r>
      <w:r>
        <w:t xml:space="preserve"> style.</w:t>
      </w:r>
    </w:p>
    <w:p w14:paraId="258C1FD5" w14:textId="77777777" w:rsidR="00014C2E" w:rsidRDefault="00014C2E" w:rsidP="00014C2E">
      <w:pPr>
        <w:pStyle w:val="ListNumber"/>
        <w:numPr>
          <w:ilvl w:val="0"/>
          <w:numId w:val="0"/>
        </w:numPr>
        <w:ind w:left="720" w:hanging="360"/>
      </w:pPr>
    </w:p>
    <w:p w14:paraId="2B53827D" w14:textId="77777777" w:rsidR="00014C2E" w:rsidRPr="00830E32" w:rsidRDefault="00014C2E" w:rsidP="00014C2E">
      <w:pPr>
        <w:pStyle w:val="ListNumber"/>
        <w:numPr>
          <w:ilvl w:val="0"/>
          <w:numId w:val="0"/>
        </w:numPr>
        <w:ind w:left="720" w:hanging="360"/>
      </w:pPr>
    </w:p>
    <w:p w14:paraId="33206AEE" w14:textId="3ECDF452" w:rsidR="0034103A" w:rsidRDefault="0034103A" w:rsidP="00830E32">
      <w:pPr>
        <w:pStyle w:val="Heading2"/>
        <w:sectPr w:rsidR="0034103A" w:rsidSect="00014C2E">
          <w:headerReference w:type="even" r:id="rId33"/>
          <w:type w:val="oddPage"/>
          <w:pgSz w:w="8640" w:h="12960"/>
          <w:pgMar w:top="1339" w:right="864" w:bottom="864" w:left="1008" w:header="576" w:footer="432" w:gutter="0"/>
          <w:cols w:space="720"/>
          <w:titlePg/>
          <w:docGrid w:linePitch="360"/>
        </w:sectPr>
      </w:pPr>
    </w:p>
    <w:p w14:paraId="0E72C620" w14:textId="6DF63546" w:rsidR="003B4E74" w:rsidRDefault="002C0D8A" w:rsidP="003B4E74">
      <w:pPr>
        <w:pStyle w:val="ChapterNumber"/>
      </w:pPr>
      <w:r>
        <w:lastRenderedPageBreak/>
        <w:t xml:space="preserve">Chapter </w:t>
      </w:r>
      <w:r w:rsidR="003B4E74">
        <w:t>Four</w:t>
      </w:r>
    </w:p>
    <w:p w14:paraId="4584B2A4" w14:textId="27879B5D" w:rsidR="00CC5698" w:rsidRDefault="00CC5698" w:rsidP="00CC5698">
      <w:pPr>
        <w:pStyle w:val="Chapter"/>
      </w:pPr>
      <w:bookmarkStart w:id="10" w:name="_Toc130894358"/>
      <w:r>
        <w:t>Using Page Breaks</w:t>
      </w:r>
      <w:r w:rsidR="003B4E74">
        <w:t xml:space="preserve"> </w:t>
      </w:r>
      <w:r>
        <w:t>and Section Breaks</w:t>
      </w:r>
      <w:bookmarkEnd w:id="10"/>
    </w:p>
    <w:p w14:paraId="617D0A08" w14:textId="62DDACDA" w:rsidR="0034103A" w:rsidRPr="004A2790" w:rsidRDefault="002C0D8A" w:rsidP="002C0D8A">
      <w:pPr>
        <w:pStyle w:val="BodyText"/>
        <w:rPr>
          <w:b/>
        </w:rPr>
      </w:pPr>
      <w:r>
        <w:t>When formatting books using Microsoft Word, you have the option to insert Page Breaks or Section Breaks to start the text on the following page.</w:t>
      </w:r>
      <w:r w:rsidR="004A2790">
        <w:t xml:space="preserve"> </w:t>
      </w:r>
    </w:p>
    <w:p w14:paraId="768606F2" w14:textId="72AC8594" w:rsidR="002C0D8A" w:rsidRDefault="00F7790F" w:rsidP="002C0D8A">
      <w:pPr>
        <w:pStyle w:val="BodyText"/>
      </w:pPr>
      <w:r>
        <w:t>It</w:t>
      </w:r>
      <w:r w:rsidR="008C7B78">
        <w:t>’</w:t>
      </w:r>
      <w:r>
        <w:t xml:space="preserve">s better to use Page Breaks or Section Breaks instead of inserting hard </w:t>
      </w:r>
      <w:r w:rsidR="000C219C">
        <w:t xml:space="preserve">paragraph </w:t>
      </w:r>
      <w:r>
        <w:t>returns</w:t>
      </w:r>
      <w:r w:rsidR="000C219C">
        <w:t xml:space="preserve"> to move the text to the next page</w:t>
      </w:r>
      <w:r>
        <w:t>. If any text above the hard returns is modified, it will shift any text below it.</w:t>
      </w:r>
    </w:p>
    <w:p w14:paraId="61403210" w14:textId="6EE77B80" w:rsidR="00F7790F" w:rsidRDefault="00F7790F" w:rsidP="002C0D8A">
      <w:pPr>
        <w:pStyle w:val="BodyText"/>
        <w:rPr>
          <w:b/>
          <w:bCs/>
        </w:rPr>
      </w:pPr>
      <w:r>
        <w:t xml:space="preserve">If </w:t>
      </w:r>
      <w:r w:rsidR="00A84AF0">
        <w:t>you</w:t>
      </w:r>
      <w:r>
        <w:t xml:space="preserve"> want the next paragraph to start on the next page, insert a </w:t>
      </w:r>
      <w:r w:rsidRPr="00A84AF0">
        <w:rPr>
          <w:b/>
          <w:bCs/>
        </w:rPr>
        <w:t>Page</w:t>
      </w:r>
      <w:r>
        <w:t xml:space="preserve"> </w:t>
      </w:r>
      <w:r w:rsidRPr="00A84AF0">
        <w:rPr>
          <w:b/>
          <w:bCs/>
        </w:rPr>
        <w:t>Break</w:t>
      </w:r>
      <w:r w:rsidR="00A84AF0">
        <w:rPr>
          <w:b/>
          <w:bCs/>
        </w:rPr>
        <w:t>.</w:t>
      </w:r>
    </w:p>
    <w:p w14:paraId="427D1D50" w14:textId="53E5DE14" w:rsidR="00CF7523" w:rsidRDefault="00A84AF0" w:rsidP="002C0D8A">
      <w:pPr>
        <w:pStyle w:val="BodyText"/>
        <w:rPr>
          <w:b/>
          <w:bCs/>
        </w:rPr>
      </w:pPr>
      <w:r>
        <w:t xml:space="preserve">If you want to start a new chapter or insert a page with special document properties, insert a </w:t>
      </w:r>
      <w:r>
        <w:rPr>
          <w:b/>
          <w:bCs/>
        </w:rPr>
        <w:t>Section Break.</w:t>
      </w:r>
    </w:p>
    <w:p w14:paraId="3485761D" w14:textId="33D911ED" w:rsidR="00CF7523" w:rsidRDefault="00CF7523" w:rsidP="002C0D8A">
      <w:pPr>
        <w:pStyle w:val="BodyText"/>
      </w:pPr>
      <w:r>
        <w:t>Breaks are inserted from the Layout Tab on the main Microsoft Word menu at the top of the screen. Each type of break is described later in this chapter.</w:t>
      </w:r>
    </w:p>
    <w:p w14:paraId="29918146" w14:textId="56A37105" w:rsidR="00CF7523" w:rsidRPr="00CF7523" w:rsidRDefault="00CF7523" w:rsidP="00CF7523">
      <w:pPr>
        <w:pStyle w:val="Image"/>
      </w:pPr>
      <w:r>
        <w:rPr>
          <w:noProof/>
        </w:rPr>
        <w:drawing>
          <wp:inline distT="0" distB="0" distL="0" distR="0" wp14:anchorId="5733BBB6" wp14:editId="032D1F73">
            <wp:extent cx="4297680" cy="1979930"/>
            <wp:effectExtent l="25400" t="25400" r="83820" b="90170"/>
            <wp:docPr id="9" name="Picture 9"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Word&#10;&#10;Description automatically generated"/>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4297680" cy="1979930"/>
                    </a:xfrm>
                    <a:prstGeom prst="rect">
                      <a:avLst/>
                    </a:prstGeom>
                    <a:effectLst>
                      <a:outerShdw blurRad="50800" dist="38100" dir="2700000" algn="tl" rotWithShape="0">
                        <a:prstClr val="black">
                          <a:alpha val="40000"/>
                        </a:prstClr>
                      </a:outerShdw>
                    </a:effectLst>
                  </pic:spPr>
                </pic:pic>
              </a:graphicData>
            </a:graphic>
          </wp:inline>
        </w:drawing>
      </w:r>
    </w:p>
    <w:p w14:paraId="62530AFC" w14:textId="074EE32A" w:rsidR="00A84AF0" w:rsidRDefault="00CF7523" w:rsidP="00CF7523">
      <w:pPr>
        <w:pStyle w:val="Heading1"/>
      </w:pPr>
      <w:bookmarkStart w:id="11" w:name="_Toc130894359"/>
      <w:r>
        <w:lastRenderedPageBreak/>
        <w:t>When to Use Page Breaks</w:t>
      </w:r>
      <w:bookmarkEnd w:id="11"/>
    </w:p>
    <w:p w14:paraId="786D6DB7" w14:textId="3F52BCD8" w:rsidR="00CF7523" w:rsidRDefault="00CF7523" w:rsidP="00CF7523">
      <w:pPr>
        <w:pStyle w:val="BodyText"/>
      </w:pPr>
      <w:r>
        <w:t xml:space="preserve">To ensure your text will start at the top of the page, insert a </w:t>
      </w:r>
      <w:r>
        <w:rPr>
          <w:b/>
          <w:bCs/>
        </w:rPr>
        <w:t>Page Break</w:t>
      </w:r>
      <w:r>
        <w:t>.</w:t>
      </w:r>
    </w:p>
    <w:p w14:paraId="64238189" w14:textId="77120559" w:rsidR="00CF7523" w:rsidRDefault="00CF7523" w:rsidP="00CF7523">
      <w:pPr>
        <w:pStyle w:val="BodyText"/>
        <w:rPr>
          <w:b/>
          <w:bCs/>
        </w:rPr>
      </w:pPr>
      <w:r>
        <w:t xml:space="preserve">If your document has columns and you want the text to begin at the top of the next column, insert a </w:t>
      </w:r>
      <w:r>
        <w:rPr>
          <w:b/>
          <w:bCs/>
        </w:rPr>
        <w:t>Column Break.</w:t>
      </w:r>
    </w:p>
    <w:p w14:paraId="0964128F" w14:textId="78EFF998" w:rsidR="00CF7523" w:rsidRDefault="00CF7523" w:rsidP="00CF7523">
      <w:pPr>
        <w:pStyle w:val="Heading1"/>
      </w:pPr>
      <w:bookmarkStart w:id="12" w:name="_Toc130894360"/>
      <w:r>
        <w:t>When to Use Section Breaks</w:t>
      </w:r>
      <w:bookmarkEnd w:id="12"/>
    </w:p>
    <w:p w14:paraId="2B497D3F" w14:textId="2B911C1B" w:rsidR="000C219C" w:rsidRDefault="00974A59" w:rsidP="00974A59">
      <w:pPr>
        <w:pStyle w:val="ListBullet2"/>
      </w:pPr>
      <w:r>
        <w:t>To separate</w:t>
      </w:r>
      <w:r w:rsidR="000C219C">
        <w:t xml:space="preserve"> each chapter in a book. </w:t>
      </w:r>
    </w:p>
    <w:p w14:paraId="7423E24F" w14:textId="7C2286D7" w:rsidR="00CF7523" w:rsidRDefault="000C219C" w:rsidP="000C219C">
      <w:pPr>
        <w:pStyle w:val="ListBullet2"/>
      </w:pPr>
      <w:r>
        <w:t>Modify the header/footer information for each section.</w:t>
      </w:r>
    </w:p>
    <w:p w14:paraId="47D87506" w14:textId="77777777" w:rsidR="00974A59" w:rsidRDefault="000C219C" w:rsidP="000C219C">
      <w:pPr>
        <w:pStyle w:val="ListBullet2"/>
      </w:pPr>
      <w:r>
        <w:t>Change the page layout</w:t>
      </w:r>
      <w:r w:rsidR="00974A59">
        <w:t xml:space="preserve"> (margins, page orientation, columns, etc.)</w:t>
      </w:r>
    </w:p>
    <w:p w14:paraId="539BEF13" w14:textId="416E52A9" w:rsidR="000C219C" w:rsidRPr="00CF7523" w:rsidRDefault="00974A59" w:rsidP="000C219C">
      <w:pPr>
        <w:pStyle w:val="ListBullet2"/>
      </w:pPr>
      <w:r>
        <w:t>Change the page numbering format. For example, you may want to use roman numerals for front matter and cardinal numbers for the chapters.</w:t>
      </w:r>
      <w:r w:rsidR="000C219C">
        <w:t xml:space="preserve"> </w:t>
      </w:r>
    </w:p>
    <w:p w14:paraId="199DFE11" w14:textId="7D453594" w:rsidR="00CF7523" w:rsidRDefault="00974A59" w:rsidP="00974A59">
      <w:pPr>
        <w:pStyle w:val="Heading2"/>
      </w:pPr>
      <w:bookmarkStart w:id="13" w:name="_Toc130894361"/>
      <w:r>
        <w:t>Types of Section Breaks</w:t>
      </w:r>
      <w:bookmarkEnd w:id="13"/>
    </w:p>
    <w:p w14:paraId="0C41938B" w14:textId="69CFFAC7" w:rsidR="00974A59" w:rsidRPr="003B4E74" w:rsidRDefault="00974A59" w:rsidP="003B4E74">
      <w:pPr>
        <w:pStyle w:val="Heading3"/>
      </w:pPr>
      <w:r>
        <w:t>Next Page</w:t>
      </w:r>
    </w:p>
    <w:p w14:paraId="77D57B3D" w14:textId="3971F1CF" w:rsidR="00CF7523" w:rsidRPr="00CF7523" w:rsidRDefault="00974A59" w:rsidP="00CF7523">
      <w:pPr>
        <w:pStyle w:val="BodyText"/>
      </w:pPr>
      <w:r>
        <w:t>This type of break will start a new section on the next page. Use this option if you want to change the layout of one page.</w:t>
      </w:r>
    </w:p>
    <w:p w14:paraId="4271D0CC" w14:textId="25F12A4B" w:rsidR="00F7790F" w:rsidRPr="003B4E74" w:rsidRDefault="00974A59" w:rsidP="003B4E74">
      <w:pPr>
        <w:pStyle w:val="Heading3"/>
      </w:pPr>
      <w:r>
        <w:t>Continuous</w:t>
      </w:r>
    </w:p>
    <w:p w14:paraId="736F378A" w14:textId="5FBDD2E7" w:rsidR="00974A59" w:rsidRDefault="00463A71" w:rsidP="002C0D8A">
      <w:pPr>
        <w:pStyle w:val="BodyText"/>
      </w:pPr>
      <w:r>
        <w:t>T</w:t>
      </w:r>
      <w:r w:rsidRPr="00463A71">
        <w:t xml:space="preserve">his type of break is used to </w:t>
      </w:r>
      <w:r>
        <w:t>start</w:t>
      </w:r>
      <w:r w:rsidRPr="00463A71">
        <w:t xml:space="preserve"> a new section without starting a new page. </w:t>
      </w:r>
      <w:r>
        <w:t>A good example of when you would use this would be when you want to insert columns on a page</w:t>
      </w:r>
      <w:r w:rsidRPr="00463A71">
        <w:t>.</w:t>
      </w:r>
    </w:p>
    <w:p w14:paraId="6897B181" w14:textId="55083F87" w:rsidR="00974A59" w:rsidRPr="003B4E74" w:rsidRDefault="00974A59" w:rsidP="003B4E74">
      <w:pPr>
        <w:pStyle w:val="Heading3"/>
      </w:pPr>
      <w:r>
        <w:t>Even Page</w:t>
      </w:r>
    </w:p>
    <w:p w14:paraId="3D47F7B7" w14:textId="283149FD" w:rsidR="00974A59" w:rsidRDefault="00463A71" w:rsidP="002C0D8A">
      <w:pPr>
        <w:pStyle w:val="BodyText"/>
      </w:pPr>
      <w:r>
        <w:t>This creates a new section on the next even-numbered page.</w:t>
      </w:r>
    </w:p>
    <w:p w14:paraId="19D64987" w14:textId="4AC711A8" w:rsidR="00974A59" w:rsidRPr="003B4E74" w:rsidRDefault="00974A59" w:rsidP="003B4E74">
      <w:pPr>
        <w:pStyle w:val="Heading3"/>
      </w:pPr>
      <w:r>
        <w:t>Odd Page</w:t>
      </w:r>
    </w:p>
    <w:p w14:paraId="4CC0904D" w14:textId="266F22F0" w:rsidR="004A2790" w:rsidRDefault="00463A71" w:rsidP="002C0D8A">
      <w:pPr>
        <w:pStyle w:val="BodyText"/>
      </w:pPr>
      <w:r>
        <w:t xml:space="preserve">This creates a new section on the next odd-numbered page. </w:t>
      </w:r>
    </w:p>
    <w:p w14:paraId="4E4EA9B4" w14:textId="46264CAE" w:rsidR="004A2790" w:rsidRDefault="004A2790" w:rsidP="004A2790">
      <w:pPr>
        <w:pStyle w:val="BodyTextBold"/>
      </w:pPr>
      <w:r>
        <w:lastRenderedPageBreak/>
        <w:t xml:space="preserve">Tip: Ensure you have </w:t>
      </w:r>
      <w:r w:rsidR="008C7B78">
        <w:t>“</w:t>
      </w:r>
      <w:r>
        <w:t>Show Paragraphs</w:t>
      </w:r>
      <w:r w:rsidR="008C7B78">
        <w:t>”</w:t>
      </w:r>
      <w:r>
        <w:t xml:space="preserve"> </w:t>
      </w:r>
      <w:r>
        <w:fldChar w:fldCharType="begin"/>
      </w:r>
      <w:r>
        <w:instrText xml:space="preserve"> INCLUDEPICTURE "https://external-content.duckduckgo.com/iu/?u=https%3A%2F%2Fthesoftwarepro.com%2Fwp-content%2Fuploads%2F2019%2F05%2Fword-hard-returns-paragraph-mark.jpg&amp;f=1&amp;nofb=1&amp;ipt=bb5414642e1feb5ec5a10068e6f76a0538cd7b2d50d558d6d8e30a8ff37fb87f&amp;ipo=images" \* MERGEFORMATINET </w:instrText>
      </w:r>
      <w:r>
        <w:fldChar w:fldCharType="separate"/>
      </w:r>
      <w:r>
        <w:rPr>
          <w:noProof/>
        </w:rPr>
        <w:drawing>
          <wp:inline distT="0" distB="0" distL="0" distR="0" wp14:anchorId="0CD704DC" wp14:editId="2FE215A9">
            <wp:extent cx="265176" cy="228600"/>
            <wp:effectExtent l="0" t="0" r="1905" b="0"/>
            <wp:docPr id="32" name="Picture 32" descr="Turn off paragraph symbol in microsoft word - cug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rn off paragraph symbol in microsoft word - cugarry"/>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265176" cy="228600"/>
                    </a:xfrm>
                    <a:prstGeom prst="rect">
                      <a:avLst/>
                    </a:prstGeom>
                    <a:noFill/>
                    <a:ln>
                      <a:noFill/>
                    </a:ln>
                  </pic:spPr>
                </pic:pic>
              </a:graphicData>
            </a:graphic>
          </wp:inline>
        </w:drawing>
      </w:r>
      <w:r>
        <w:fldChar w:fldCharType="end"/>
      </w:r>
      <w:r>
        <w:t>selected so you can see where page breaks and section breaks have been added to your document.</w:t>
      </w:r>
    </w:p>
    <w:p w14:paraId="167E0D2A" w14:textId="6A258109" w:rsidR="004A2790" w:rsidRPr="004A2790" w:rsidRDefault="004A2790" w:rsidP="004A2790">
      <w:pPr>
        <w:pStyle w:val="BodyText"/>
      </w:pPr>
      <w:r>
        <w:t>The images below show how page breaks and section breaks appear.</w:t>
      </w:r>
    </w:p>
    <w:p w14:paraId="38EE9798" w14:textId="286C13D5" w:rsidR="004A2790" w:rsidRDefault="004A2790" w:rsidP="004A2790">
      <w:pPr>
        <w:pStyle w:val="Image"/>
      </w:pPr>
      <w:r>
        <w:rPr>
          <w:noProof/>
        </w:rPr>
        <w:drawing>
          <wp:inline distT="0" distB="0" distL="0" distR="0" wp14:anchorId="355132C2" wp14:editId="2FC63EB0">
            <wp:extent cx="2679700" cy="431800"/>
            <wp:effectExtent l="12700" t="12700" r="12700" b="12700"/>
            <wp:docPr id="33" name="Picture 3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hape&#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2679700" cy="431800"/>
                    </a:xfrm>
                    <a:prstGeom prst="rect">
                      <a:avLst/>
                    </a:prstGeom>
                    <a:solidFill>
                      <a:sysClr val="windowText" lastClr="000000"/>
                    </a:solidFill>
                    <a:ln>
                      <a:solidFill>
                        <a:schemeClr val="tx1"/>
                      </a:solidFill>
                    </a:ln>
                  </pic:spPr>
                </pic:pic>
              </a:graphicData>
            </a:graphic>
          </wp:inline>
        </w:drawing>
      </w:r>
    </w:p>
    <w:p w14:paraId="5541A639" w14:textId="48BC8CEB" w:rsidR="004A2790" w:rsidRPr="004A2790" w:rsidRDefault="004A2790" w:rsidP="004A2790">
      <w:pPr>
        <w:pStyle w:val="Image"/>
      </w:pPr>
      <w:r>
        <w:rPr>
          <w:noProof/>
        </w:rPr>
        <w:drawing>
          <wp:inline distT="0" distB="0" distL="0" distR="0" wp14:anchorId="0476F814" wp14:editId="685908FA">
            <wp:extent cx="4297680" cy="622935"/>
            <wp:effectExtent l="12700" t="12700" r="7620" b="12065"/>
            <wp:docPr id="34" name="Picture 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297680" cy="622935"/>
                    </a:xfrm>
                    <a:prstGeom prst="rect">
                      <a:avLst/>
                    </a:prstGeom>
                    <a:ln>
                      <a:solidFill>
                        <a:schemeClr val="tx1"/>
                      </a:solidFill>
                    </a:ln>
                  </pic:spPr>
                </pic:pic>
              </a:graphicData>
            </a:graphic>
          </wp:inline>
        </w:drawing>
      </w:r>
    </w:p>
    <w:p w14:paraId="50A35E8D" w14:textId="77777777" w:rsidR="00974A59" w:rsidRDefault="00974A59" w:rsidP="002C0D8A">
      <w:pPr>
        <w:pStyle w:val="BodyText"/>
      </w:pPr>
    </w:p>
    <w:p w14:paraId="561F1E61" w14:textId="5078CE07" w:rsidR="0034103A" w:rsidRDefault="0034103A" w:rsidP="00CC5698">
      <w:pPr>
        <w:pStyle w:val="Chapter"/>
        <w:sectPr w:rsidR="0034103A" w:rsidSect="00014C2E">
          <w:headerReference w:type="even" r:id="rId37"/>
          <w:type w:val="oddPage"/>
          <w:pgSz w:w="8640" w:h="12960"/>
          <w:pgMar w:top="1339" w:right="864" w:bottom="864" w:left="1008" w:header="576" w:footer="432" w:gutter="0"/>
          <w:cols w:space="720"/>
          <w:titlePg/>
          <w:docGrid w:linePitch="360"/>
        </w:sectPr>
      </w:pPr>
    </w:p>
    <w:p w14:paraId="70BFA0D4" w14:textId="123A1941" w:rsidR="00170C93" w:rsidRDefault="00170C93" w:rsidP="00170C93">
      <w:pPr>
        <w:pStyle w:val="Part"/>
        <w:sectPr w:rsidR="00170C93" w:rsidSect="00014C2E">
          <w:type w:val="oddPage"/>
          <w:pgSz w:w="8640" w:h="12960"/>
          <w:pgMar w:top="1339" w:right="864" w:bottom="864" w:left="1008" w:header="576" w:footer="432" w:gutter="0"/>
          <w:cols w:space="720"/>
          <w:titlePg/>
          <w:docGrid w:linePitch="360"/>
        </w:sectPr>
      </w:pPr>
      <w:bookmarkStart w:id="14" w:name="_Toc130894362"/>
      <w:r>
        <w:lastRenderedPageBreak/>
        <w:t>Part 2</w:t>
      </w:r>
      <w:r>
        <w:br/>
        <w:t>Advanced Topics</w:t>
      </w:r>
      <w:bookmarkEnd w:id="14"/>
    </w:p>
    <w:p w14:paraId="0737F81B" w14:textId="77777777" w:rsidR="007412CE" w:rsidRDefault="007412CE" w:rsidP="007412CE">
      <w:pPr>
        <w:pStyle w:val="ChapterNumber"/>
      </w:pPr>
      <w:r>
        <w:lastRenderedPageBreak/>
        <w:t>Chapter Five</w:t>
      </w:r>
    </w:p>
    <w:p w14:paraId="0935D531" w14:textId="319ABAE7" w:rsidR="007412CE" w:rsidRDefault="007412CE" w:rsidP="007412CE">
      <w:pPr>
        <w:pStyle w:val="Chapter"/>
      </w:pPr>
      <w:bookmarkStart w:id="15" w:name="_Toc130894363"/>
      <w:r>
        <w:t>Footnotes &amp; Endnotes</w:t>
      </w:r>
      <w:bookmarkEnd w:id="15"/>
    </w:p>
    <w:p w14:paraId="477A7FC8" w14:textId="77777777" w:rsidR="007412CE" w:rsidRDefault="007412CE" w:rsidP="007412CE">
      <w:pPr>
        <w:pStyle w:val="BodyText"/>
        <w:rPr>
          <w:rFonts w:eastAsia="Times New Roman" w:cs="Times New Roman"/>
        </w:rPr>
      </w:pPr>
      <w:r>
        <w:t>Use Footnotes and Endnotes in your document to include comments or provide sources for information.</w:t>
      </w:r>
    </w:p>
    <w:p w14:paraId="4184EC34" w14:textId="4D7936C7" w:rsidR="007412CE" w:rsidRPr="007412CE" w:rsidRDefault="007412CE" w:rsidP="007412CE">
      <w:pPr>
        <w:pStyle w:val="BodyText"/>
      </w:pPr>
      <w:r w:rsidRPr="007412CE">
        <w:rPr>
          <w:rStyle w:val="Emphasis"/>
          <w:b/>
          <w:bCs/>
        </w:rPr>
        <w:t>Footnotes</w:t>
      </w:r>
      <w:r w:rsidRPr="007412CE">
        <w:t xml:space="preserve"> typically appear at the bottom of the page in which they are inserted, although they can be placed below text anywhere on the page.</w:t>
      </w:r>
    </w:p>
    <w:p w14:paraId="23666AD9" w14:textId="158B556A" w:rsidR="007412CE" w:rsidRPr="007412CE" w:rsidRDefault="007412CE" w:rsidP="007412CE">
      <w:pPr>
        <w:pStyle w:val="BodyText"/>
      </w:pPr>
      <w:r w:rsidRPr="007412CE">
        <w:rPr>
          <w:rStyle w:val="Emphasis"/>
          <w:b/>
          <w:bCs/>
        </w:rPr>
        <w:t>Endnotes</w:t>
      </w:r>
      <w:r w:rsidRPr="007412CE">
        <w:t xml:space="preserve"> will be listed either at the end of the section or </w:t>
      </w:r>
      <w:r>
        <w:t xml:space="preserve">at </w:t>
      </w:r>
      <w:r w:rsidRPr="007412CE">
        <w:t>the end of the document, depending on your settings.</w:t>
      </w:r>
    </w:p>
    <w:p w14:paraId="2B1DC626" w14:textId="12D3DC15" w:rsidR="007412CE" w:rsidRDefault="007412CE" w:rsidP="007412CE">
      <w:pPr>
        <w:pStyle w:val="Heading1"/>
      </w:pPr>
      <w:bookmarkStart w:id="16" w:name="_Toc130894364"/>
      <w:r>
        <w:t>Adding Footnotes</w:t>
      </w:r>
      <w:r w:rsidR="00D56378">
        <w:rPr>
          <w:rStyle w:val="FootnoteReference"/>
        </w:rPr>
        <w:footnoteReference w:id="1"/>
      </w:r>
      <w:bookmarkEnd w:id="16"/>
    </w:p>
    <w:p w14:paraId="304765F0" w14:textId="77777777" w:rsidR="007412CE" w:rsidRPr="007412CE" w:rsidRDefault="007412CE">
      <w:pPr>
        <w:pStyle w:val="ListNumber"/>
        <w:numPr>
          <w:ilvl w:val="0"/>
          <w:numId w:val="19"/>
        </w:numPr>
      </w:pPr>
      <w:r>
        <w:t xml:space="preserve">Click in the text where </w:t>
      </w:r>
      <w:r w:rsidRPr="007412CE">
        <w:t>you want the footnote added.</w:t>
      </w:r>
    </w:p>
    <w:p w14:paraId="41E3931D" w14:textId="77777777" w:rsidR="007412CE" w:rsidRDefault="007412CE" w:rsidP="007412CE">
      <w:pPr>
        <w:pStyle w:val="ListNumber"/>
      </w:pPr>
      <w:r w:rsidRPr="007412CE">
        <w:t>From the References tab at the top of the document, select Insert Footnote</w:t>
      </w:r>
    </w:p>
    <w:p w14:paraId="3E1E82A0" w14:textId="3D5EAD48" w:rsidR="007412CE" w:rsidRDefault="003F11A0" w:rsidP="007412CE">
      <w:pPr>
        <w:pStyle w:val="Image"/>
      </w:pPr>
      <w:r>
        <w:rPr>
          <w:noProof/>
        </w:rPr>
        <w:drawing>
          <wp:inline distT="0" distB="0" distL="0" distR="0" wp14:anchorId="742A6BE9" wp14:editId="5647D335">
            <wp:extent cx="2565400" cy="685800"/>
            <wp:effectExtent l="25400" t="25400" r="88900" b="8890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565400" cy="685800"/>
                    </a:xfrm>
                    <a:prstGeom prst="rect">
                      <a:avLst/>
                    </a:prstGeom>
                    <a:effectLst>
                      <a:outerShdw blurRad="50800" dist="38100" dir="2700000" algn="tl" rotWithShape="0">
                        <a:prstClr val="black">
                          <a:alpha val="40000"/>
                        </a:prstClr>
                      </a:outerShdw>
                    </a:effectLst>
                  </pic:spPr>
                </pic:pic>
              </a:graphicData>
            </a:graphic>
          </wp:inline>
        </w:drawing>
      </w:r>
    </w:p>
    <w:p w14:paraId="3386172E" w14:textId="77777777" w:rsidR="007412CE" w:rsidRDefault="007412CE" w:rsidP="007412CE">
      <w:pPr>
        <w:pStyle w:val="ListNumber"/>
      </w:pPr>
      <w:r>
        <w:t>A reference mark will be inserted as a superscript number in the text, and your cursor will be placed at the bottom of the page, where you can add the footnote text.</w:t>
      </w:r>
    </w:p>
    <w:p w14:paraId="3A341E7F" w14:textId="77777777" w:rsidR="007412CE" w:rsidRPr="007412CE" w:rsidRDefault="007412CE" w:rsidP="007412CE">
      <w:pPr>
        <w:pStyle w:val="BodyTextBold"/>
        <w:rPr>
          <w:i/>
          <w:iCs/>
        </w:rPr>
      </w:pPr>
      <w:r w:rsidRPr="007412CE">
        <w:rPr>
          <w:rStyle w:val="Strong"/>
          <w:b/>
          <w:bCs w:val="0"/>
          <w:i/>
          <w:iCs/>
        </w:rPr>
        <w:lastRenderedPageBreak/>
        <w:t>Tip: Double-click the footnote mark to return to your place in your document.</w:t>
      </w:r>
    </w:p>
    <w:p w14:paraId="7C82BF5B" w14:textId="44754C95" w:rsidR="007412CE" w:rsidRDefault="007412CE" w:rsidP="007412CE">
      <w:pPr>
        <w:pStyle w:val="Heading1"/>
      </w:pPr>
      <w:bookmarkStart w:id="17" w:name="_Toc130894365"/>
      <w:r>
        <w:t>Adding Endnotes</w:t>
      </w:r>
      <w:r w:rsidR="00D56378">
        <w:rPr>
          <w:rStyle w:val="EndnoteReference"/>
        </w:rPr>
        <w:endnoteReference w:id="2"/>
      </w:r>
      <w:bookmarkEnd w:id="17"/>
    </w:p>
    <w:p w14:paraId="3EF4025D" w14:textId="462F4C2C" w:rsidR="007412CE" w:rsidRDefault="007412CE">
      <w:pPr>
        <w:pStyle w:val="ListNumber"/>
        <w:numPr>
          <w:ilvl w:val="0"/>
          <w:numId w:val="20"/>
        </w:numPr>
      </w:pPr>
      <w:r>
        <w:t>Click on the text where you want the endnote added.</w:t>
      </w:r>
    </w:p>
    <w:p w14:paraId="320B90D0" w14:textId="77777777" w:rsidR="007412CE" w:rsidRDefault="007412CE" w:rsidP="007412CE">
      <w:pPr>
        <w:pStyle w:val="ListNumber"/>
      </w:pPr>
      <w:r>
        <w:t>From the References tab at the top of the document, select Insert Endnote.</w:t>
      </w:r>
    </w:p>
    <w:p w14:paraId="00BF4C0A" w14:textId="3E604345" w:rsidR="007412CE" w:rsidRDefault="003F11A0" w:rsidP="007412CE">
      <w:pPr>
        <w:pStyle w:val="Image"/>
      </w:pPr>
      <w:r>
        <w:rPr>
          <w:noProof/>
        </w:rPr>
        <w:drawing>
          <wp:inline distT="0" distB="0" distL="0" distR="0" wp14:anchorId="0E017D58" wp14:editId="3D0530B2">
            <wp:extent cx="2565400" cy="685800"/>
            <wp:effectExtent l="25400" t="25400" r="88900" b="8890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565400" cy="685800"/>
                    </a:xfrm>
                    <a:prstGeom prst="rect">
                      <a:avLst/>
                    </a:prstGeom>
                    <a:effectLst>
                      <a:outerShdw blurRad="50800" dist="38100" dir="2700000" algn="tl" rotWithShape="0">
                        <a:prstClr val="black">
                          <a:alpha val="40000"/>
                        </a:prstClr>
                      </a:outerShdw>
                    </a:effectLst>
                  </pic:spPr>
                </pic:pic>
              </a:graphicData>
            </a:graphic>
          </wp:inline>
        </w:drawing>
      </w:r>
    </w:p>
    <w:p w14:paraId="45D4D241" w14:textId="77777777" w:rsidR="007412CE" w:rsidRDefault="007412CE" w:rsidP="00D56378">
      <w:pPr>
        <w:pStyle w:val="ListNumber"/>
      </w:pPr>
      <w:r>
        <w:t>A reference mark will be inserted as a superscript number in the text, and your cursor will be placed at the end of the document, where you can add the endnote text.</w:t>
      </w:r>
    </w:p>
    <w:p w14:paraId="1092F16B" w14:textId="77777777" w:rsidR="007412CE" w:rsidRPr="00D56378" w:rsidRDefault="007412CE" w:rsidP="00D56378">
      <w:pPr>
        <w:pStyle w:val="BodyTextBold"/>
      </w:pPr>
      <w:r w:rsidRPr="00D56378">
        <w:rPr>
          <w:rStyle w:val="Strong"/>
          <w:b/>
          <w:bCs w:val="0"/>
        </w:rPr>
        <w:t>IMPORTANT: Microsoft Word does not allow any text or pages to be inserted after End Notes. They are designed to be at the end of the book.</w:t>
      </w:r>
    </w:p>
    <w:p w14:paraId="704440BA" w14:textId="77777777" w:rsidR="007412CE" w:rsidRPr="00D56378" w:rsidRDefault="007412CE" w:rsidP="00D56378">
      <w:pPr>
        <w:pStyle w:val="BodyTextBold"/>
        <w:rPr>
          <w:i/>
          <w:iCs/>
        </w:rPr>
      </w:pPr>
      <w:r w:rsidRPr="00D56378">
        <w:rPr>
          <w:rStyle w:val="Strong"/>
          <w:b/>
          <w:bCs w:val="0"/>
          <w:i/>
          <w:iCs/>
        </w:rPr>
        <w:t>Tip: Double-click the endnote mark to return to your place in your document.</w:t>
      </w:r>
    </w:p>
    <w:p w14:paraId="05741BE1" w14:textId="77777777" w:rsidR="007412CE" w:rsidRPr="00D56378" w:rsidRDefault="007412CE" w:rsidP="00D56378">
      <w:pPr>
        <w:pStyle w:val="Heading1"/>
      </w:pPr>
      <w:bookmarkStart w:id="18" w:name="_Toc130894366"/>
      <w:r w:rsidRPr="00D56378">
        <w:t>Customizing Footnotes and Endnotes</w:t>
      </w:r>
      <w:bookmarkEnd w:id="18"/>
    </w:p>
    <w:p w14:paraId="525E4767" w14:textId="77777777" w:rsidR="007412CE" w:rsidRPr="00D56378" w:rsidRDefault="007412CE" w:rsidP="00D56378">
      <w:pPr>
        <w:pStyle w:val="BodyText"/>
      </w:pPr>
      <w:r>
        <w:t xml:space="preserve">After adding your footnotes and endnotes, you can </w:t>
      </w:r>
      <w:r w:rsidRPr="00D56378">
        <w:t>change the number format or where they show up in your document.</w:t>
      </w:r>
    </w:p>
    <w:p w14:paraId="05E60AE5" w14:textId="77777777" w:rsidR="007412CE" w:rsidRPr="00D56378" w:rsidRDefault="007412CE" w:rsidP="00D56378">
      <w:pPr>
        <w:pStyle w:val="BodyText"/>
      </w:pPr>
      <w:r w:rsidRPr="00D56378">
        <w:t>On the Insert menu, click Footnote to open the Footnote and Endnote dialog box shown below.</w:t>
      </w:r>
    </w:p>
    <w:p w14:paraId="653CA9D0" w14:textId="5C59BA8E" w:rsidR="007412CE" w:rsidRDefault="007412CE" w:rsidP="00D56378">
      <w:pPr>
        <w:pStyle w:val="BodyTextBold"/>
        <w:rPr>
          <w:rStyle w:val="Emphasis"/>
        </w:rPr>
      </w:pPr>
      <w:r w:rsidRPr="00D56378">
        <w:rPr>
          <w:rStyle w:val="Emphasis"/>
        </w:rPr>
        <w:t>TIP: Use this dialog box to Insert or Modify footnotes and endnotes</w:t>
      </w:r>
    </w:p>
    <w:p w14:paraId="7956CC73" w14:textId="2D113732" w:rsidR="003F11A0" w:rsidRPr="003F11A0" w:rsidRDefault="003F11A0" w:rsidP="003F11A0">
      <w:pPr>
        <w:pStyle w:val="Image"/>
      </w:pPr>
      <w:r>
        <w:rPr>
          <w:noProof/>
        </w:rPr>
        <w:lastRenderedPageBreak/>
        <w:drawing>
          <wp:inline distT="0" distB="0" distL="0" distR="0" wp14:anchorId="087F44FF" wp14:editId="65D6AE08">
            <wp:extent cx="2222500" cy="3009900"/>
            <wp:effectExtent l="25400" t="25400" r="88900" b="88900"/>
            <wp:docPr id="56"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222500" cy="3009900"/>
                    </a:xfrm>
                    <a:prstGeom prst="rect">
                      <a:avLst/>
                    </a:prstGeom>
                    <a:effectLst>
                      <a:outerShdw blurRad="50800" dist="38100" dir="2700000" algn="tl" rotWithShape="0">
                        <a:prstClr val="black">
                          <a:alpha val="40000"/>
                        </a:prstClr>
                      </a:outerShdw>
                    </a:effectLst>
                  </pic:spPr>
                </pic:pic>
              </a:graphicData>
            </a:graphic>
          </wp:inline>
        </w:drawing>
      </w:r>
    </w:p>
    <w:tbl>
      <w:tblPr>
        <w:tblW w:w="4726" w:type="pct"/>
        <w:shd w:val="clear" w:color="auto" w:fill="FFFFFF"/>
        <w:tblCellMar>
          <w:left w:w="29" w:type="dxa"/>
          <w:right w:w="29" w:type="dxa"/>
        </w:tblCellMar>
        <w:tblLook w:val="04A0" w:firstRow="1" w:lastRow="0" w:firstColumn="1" w:lastColumn="0" w:noHBand="0" w:noVBand="1"/>
      </w:tblPr>
      <w:tblGrid>
        <w:gridCol w:w="2062"/>
        <w:gridCol w:w="2430"/>
        <w:gridCol w:w="1890"/>
      </w:tblGrid>
      <w:tr w:rsidR="003F11A0" w14:paraId="34E8CF62" w14:textId="77777777" w:rsidTr="003F11A0">
        <w:tc>
          <w:tcPr>
            <w:tcW w:w="1615" w:type="pct"/>
            <w:tcBorders>
              <w:top w:val="single" w:sz="6" w:space="0" w:color="CCCCCC"/>
              <w:left w:val="single" w:sz="6" w:space="0" w:color="CCCCCC"/>
              <w:bottom w:val="single" w:sz="6" w:space="0" w:color="CCCCCC"/>
              <w:right w:val="single" w:sz="6" w:space="0" w:color="CCCCCC"/>
            </w:tcBorders>
            <w:shd w:val="clear" w:color="auto" w:fill="BFBFBF" w:themeFill="background1" w:themeFillShade="BF"/>
            <w:vAlign w:val="bottom"/>
            <w:hideMark/>
          </w:tcPr>
          <w:p w14:paraId="61A2078B" w14:textId="77777777" w:rsidR="007412CE" w:rsidRPr="00D56378" w:rsidRDefault="007412CE" w:rsidP="00D56378">
            <w:pPr>
              <w:pStyle w:val="TableParagraph"/>
            </w:pPr>
            <w:r w:rsidRPr="00D56378">
              <w:t> </w:t>
            </w:r>
          </w:p>
        </w:tc>
        <w:tc>
          <w:tcPr>
            <w:tcW w:w="1904" w:type="pct"/>
            <w:tcBorders>
              <w:top w:val="single" w:sz="6" w:space="0" w:color="CCCCCC"/>
              <w:left w:val="single" w:sz="6" w:space="0" w:color="CCCCCC"/>
              <w:bottom w:val="single" w:sz="6" w:space="0" w:color="CCCCCC"/>
              <w:right w:val="single" w:sz="6" w:space="0" w:color="CCCCCC"/>
            </w:tcBorders>
            <w:shd w:val="clear" w:color="auto" w:fill="BFBFBF" w:themeFill="background1" w:themeFillShade="BF"/>
            <w:vAlign w:val="bottom"/>
            <w:hideMark/>
          </w:tcPr>
          <w:p w14:paraId="20083D75" w14:textId="77777777" w:rsidR="007412CE" w:rsidRPr="001A228A" w:rsidRDefault="007412CE" w:rsidP="001A228A">
            <w:pPr>
              <w:pStyle w:val="TableParagraph"/>
            </w:pPr>
            <w:r w:rsidRPr="001A228A">
              <w:t>Footnote</w:t>
            </w:r>
          </w:p>
        </w:tc>
        <w:tc>
          <w:tcPr>
            <w:tcW w:w="1481" w:type="pct"/>
            <w:tcBorders>
              <w:top w:val="single" w:sz="6" w:space="0" w:color="CCCCCC"/>
              <w:left w:val="single" w:sz="6" w:space="0" w:color="CCCCCC"/>
              <w:bottom w:val="single" w:sz="6" w:space="0" w:color="CCCCCC"/>
              <w:right w:val="single" w:sz="6" w:space="0" w:color="CCCCCC"/>
            </w:tcBorders>
            <w:shd w:val="clear" w:color="auto" w:fill="BFBFBF" w:themeFill="background1" w:themeFillShade="BF"/>
            <w:vAlign w:val="bottom"/>
            <w:hideMark/>
          </w:tcPr>
          <w:p w14:paraId="772A82CC" w14:textId="77777777" w:rsidR="007412CE" w:rsidRPr="001A228A" w:rsidRDefault="007412CE" w:rsidP="001A228A">
            <w:pPr>
              <w:pStyle w:val="TableParagraph"/>
            </w:pPr>
            <w:r w:rsidRPr="001A228A">
              <w:t>Endnote</w:t>
            </w:r>
          </w:p>
        </w:tc>
      </w:tr>
      <w:tr w:rsidR="007412CE" w14:paraId="3E59CA24" w14:textId="77777777" w:rsidTr="003F11A0">
        <w:tc>
          <w:tcPr>
            <w:tcW w:w="1615" w:type="pct"/>
            <w:tcBorders>
              <w:top w:val="single" w:sz="6" w:space="0" w:color="CCCCCC"/>
              <w:left w:val="single" w:sz="6" w:space="0" w:color="CCCCCC"/>
              <w:bottom w:val="single" w:sz="6" w:space="0" w:color="CCCCCC"/>
              <w:right w:val="single" w:sz="6" w:space="0" w:color="CCCCCC"/>
            </w:tcBorders>
            <w:shd w:val="clear" w:color="auto" w:fill="FFFFFF"/>
            <w:vAlign w:val="bottom"/>
            <w:hideMark/>
          </w:tcPr>
          <w:p w14:paraId="6268C56E" w14:textId="77777777" w:rsidR="007412CE" w:rsidRPr="001A228A" w:rsidRDefault="007412CE" w:rsidP="001A228A">
            <w:pPr>
              <w:pStyle w:val="TableParagraph"/>
            </w:pPr>
            <w:r w:rsidRPr="001A228A">
              <w:t>Location</w:t>
            </w:r>
          </w:p>
        </w:tc>
        <w:tc>
          <w:tcPr>
            <w:tcW w:w="1904"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vAlign w:val="bottom"/>
            <w:hideMark/>
          </w:tcPr>
          <w:p w14:paraId="686AFD34" w14:textId="77777777" w:rsidR="007412CE" w:rsidRPr="001A228A" w:rsidRDefault="007412CE" w:rsidP="001A228A">
            <w:pPr>
              <w:pStyle w:val="TableParagraph"/>
            </w:pPr>
            <w:r w:rsidRPr="001A228A">
              <w:t>Bottom of Page</w:t>
            </w:r>
            <w:r w:rsidRPr="001A228A">
              <w:br/>
              <w:t>Below Text</w:t>
            </w:r>
          </w:p>
        </w:tc>
        <w:tc>
          <w:tcPr>
            <w:tcW w:w="1481" w:type="pct"/>
            <w:tcBorders>
              <w:top w:val="single" w:sz="6" w:space="0" w:color="CCCCCC"/>
              <w:left w:val="single" w:sz="6" w:space="0" w:color="CCCCCC"/>
              <w:bottom w:val="single" w:sz="6" w:space="0" w:color="CCCCCC"/>
              <w:right w:val="single" w:sz="6" w:space="0" w:color="CCCCCC"/>
            </w:tcBorders>
            <w:shd w:val="clear" w:color="auto" w:fill="FFFFFF"/>
            <w:vAlign w:val="bottom"/>
            <w:hideMark/>
          </w:tcPr>
          <w:p w14:paraId="6B809179" w14:textId="77777777" w:rsidR="007412CE" w:rsidRPr="001A228A" w:rsidRDefault="007412CE" w:rsidP="001A228A">
            <w:pPr>
              <w:pStyle w:val="TableParagraph"/>
            </w:pPr>
            <w:r w:rsidRPr="001A228A">
              <w:t>End of Section</w:t>
            </w:r>
            <w:r w:rsidRPr="001A228A">
              <w:br/>
              <w:t>End of Document</w:t>
            </w:r>
          </w:p>
        </w:tc>
      </w:tr>
      <w:tr w:rsidR="007412CE" w14:paraId="3F879073" w14:textId="77777777" w:rsidTr="003F11A0">
        <w:tc>
          <w:tcPr>
            <w:tcW w:w="1615" w:type="pct"/>
            <w:tcBorders>
              <w:top w:val="single" w:sz="6" w:space="0" w:color="CCCCCC"/>
              <w:left w:val="single" w:sz="6" w:space="0" w:color="CCCCCC"/>
              <w:bottom w:val="single" w:sz="6" w:space="0" w:color="CCCCCC"/>
              <w:right w:val="single" w:sz="6" w:space="0" w:color="CCCCCC"/>
            </w:tcBorders>
            <w:shd w:val="clear" w:color="auto" w:fill="FFFFFF"/>
            <w:vAlign w:val="bottom"/>
            <w:hideMark/>
          </w:tcPr>
          <w:p w14:paraId="15AC923C" w14:textId="77777777" w:rsidR="007412CE" w:rsidRPr="001A228A" w:rsidRDefault="007412CE" w:rsidP="001A228A">
            <w:pPr>
              <w:pStyle w:val="TableParagraph"/>
            </w:pPr>
            <w:r w:rsidRPr="001A228A">
              <w:t>Footnote Layout</w:t>
            </w:r>
          </w:p>
        </w:tc>
        <w:tc>
          <w:tcPr>
            <w:tcW w:w="1904"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vAlign w:val="bottom"/>
            <w:hideMark/>
          </w:tcPr>
          <w:p w14:paraId="1872C265" w14:textId="77777777" w:rsidR="007412CE" w:rsidRPr="001A228A" w:rsidRDefault="007412CE" w:rsidP="001A228A">
            <w:pPr>
              <w:pStyle w:val="TableParagraph"/>
            </w:pPr>
            <w:r w:rsidRPr="001A228A">
              <w:t>Match Section Layout</w:t>
            </w:r>
            <w:r w:rsidRPr="001A228A">
              <w:br/>
              <w:t>1 Column</w:t>
            </w:r>
            <w:r w:rsidRPr="001A228A">
              <w:br/>
              <w:t>2 Columns</w:t>
            </w:r>
            <w:r w:rsidRPr="001A228A">
              <w:br/>
              <w:t>3 Columns</w:t>
            </w:r>
            <w:r w:rsidRPr="001A228A">
              <w:br/>
              <w:t>4 Columns</w:t>
            </w:r>
          </w:p>
        </w:tc>
        <w:tc>
          <w:tcPr>
            <w:tcW w:w="1481" w:type="pct"/>
            <w:tcBorders>
              <w:top w:val="single" w:sz="6" w:space="0" w:color="CCCCCC"/>
              <w:left w:val="single" w:sz="6" w:space="0" w:color="CCCCCC"/>
              <w:bottom w:val="single" w:sz="6" w:space="0" w:color="CCCCCC"/>
              <w:right w:val="single" w:sz="6" w:space="0" w:color="CCCCCC"/>
            </w:tcBorders>
            <w:shd w:val="clear" w:color="auto" w:fill="FFFFFF"/>
            <w:vAlign w:val="bottom"/>
            <w:hideMark/>
          </w:tcPr>
          <w:p w14:paraId="059851D2" w14:textId="77777777" w:rsidR="007412CE" w:rsidRPr="001A228A" w:rsidRDefault="007412CE" w:rsidP="001A228A">
            <w:pPr>
              <w:pStyle w:val="TableParagraph"/>
            </w:pPr>
            <w:r w:rsidRPr="001A228A">
              <w:t>N/A</w:t>
            </w:r>
          </w:p>
        </w:tc>
      </w:tr>
    </w:tbl>
    <w:p w14:paraId="4EBD573B" w14:textId="257BFB61" w:rsidR="007412CE" w:rsidRDefault="007412CE" w:rsidP="00D56378">
      <w:pPr>
        <w:pStyle w:val="BodyText"/>
      </w:pPr>
      <w:r>
        <w:t xml:space="preserve">Footnotes and Endnotes can be </w:t>
      </w:r>
      <w:r w:rsidRPr="00D56378">
        <w:t>numbered</w:t>
      </w:r>
      <w:r>
        <w:t xml:space="preserve"> as:</w:t>
      </w:r>
    </w:p>
    <w:p w14:paraId="50C848E6" w14:textId="6B4A7410" w:rsidR="007412CE" w:rsidRPr="00D56378" w:rsidRDefault="003F11A0" w:rsidP="00D56378">
      <w:pPr>
        <w:pStyle w:val="Image"/>
      </w:pPr>
      <w:r>
        <w:rPr>
          <w:noProof/>
        </w:rPr>
        <w:drawing>
          <wp:inline distT="0" distB="0" distL="0" distR="0" wp14:anchorId="1B815164" wp14:editId="4CC55767">
            <wp:extent cx="1168400" cy="863600"/>
            <wp:effectExtent l="25400" t="25400" r="88900" b="88900"/>
            <wp:docPr id="57" name="Picture 5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ab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1168400" cy="863600"/>
                    </a:xfrm>
                    <a:prstGeom prst="rect">
                      <a:avLst/>
                    </a:prstGeom>
                    <a:effectLst>
                      <a:outerShdw blurRad="50800" dist="38100" dir="2700000" algn="tl" rotWithShape="0">
                        <a:prstClr val="black">
                          <a:alpha val="40000"/>
                        </a:prstClr>
                      </a:outerShdw>
                    </a:effectLst>
                  </pic:spPr>
                </pic:pic>
              </a:graphicData>
            </a:graphic>
          </wp:inline>
        </w:drawing>
      </w:r>
    </w:p>
    <w:p w14:paraId="2EA190EC" w14:textId="77777777" w:rsidR="007412CE" w:rsidRPr="00D56378" w:rsidRDefault="007412CE" w:rsidP="00D56378">
      <w:pPr>
        <w:pStyle w:val="BodyText"/>
      </w:pPr>
      <w:r w:rsidRPr="00D56378">
        <w:lastRenderedPageBreak/>
        <w:t>You can also enter the starting number and choose one of the following options for numbering:</w:t>
      </w:r>
    </w:p>
    <w:p w14:paraId="074180C2" w14:textId="77777777" w:rsidR="007412CE" w:rsidRPr="00D56378" w:rsidRDefault="007412CE" w:rsidP="00D56378">
      <w:pPr>
        <w:pStyle w:val="ListBullet"/>
      </w:pPr>
      <w:r w:rsidRPr="00D56378">
        <w:t>Continuous</w:t>
      </w:r>
    </w:p>
    <w:p w14:paraId="76F54FD7" w14:textId="77777777" w:rsidR="007412CE" w:rsidRPr="00D56378" w:rsidRDefault="007412CE" w:rsidP="00D56378">
      <w:pPr>
        <w:pStyle w:val="ListBullet"/>
      </w:pPr>
      <w:r w:rsidRPr="00D56378">
        <w:t>Restart each section</w:t>
      </w:r>
    </w:p>
    <w:p w14:paraId="3C04E23E" w14:textId="77777777" w:rsidR="007412CE" w:rsidRPr="00D56378" w:rsidRDefault="007412CE" w:rsidP="00D56378">
      <w:pPr>
        <w:pStyle w:val="ListBullet"/>
      </w:pPr>
      <w:r w:rsidRPr="00D56378">
        <w:t>Restart each page</w:t>
      </w:r>
    </w:p>
    <w:p w14:paraId="2268372C" w14:textId="77777777" w:rsidR="007412CE" w:rsidRDefault="007412CE" w:rsidP="00D56378">
      <w:pPr>
        <w:pStyle w:val="BodyText"/>
      </w:pPr>
      <w:r>
        <w:t>Apply the changes to either the whole document or a specific section.</w:t>
      </w:r>
    </w:p>
    <w:p w14:paraId="252570C7" w14:textId="035A9F3C" w:rsidR="009F7201" w:rsidRDefault="009F7201" w:rsidP="009F7201">
      <w:pPr>
        <w:pStyle w:val="Heading1"/>
        <w:rPr>
          <w:rStyle w:val="Strong"/>
          <w:b/>
          <w:bCs w:val="0"/>
        </w:rPr>
      </w:pPr>
      <w:bookmarkStart w:id="19" w:name="_Toc130894367"/>
      <w:r>
        <w:rPr>
          <w:rStyle w:val="Strong"/>
          <w:b/>
          <w:bCs w:val="0"/>
        </w:rPr>
        <w:t>Removing or Changing the Endnote Separator</w:t>
      </w:r>
      <w:bookmarkEnd w:id="19"/>
    </w:p>
    <w:p w14:paraId="23979B9D" w14:textId="59CD04DD" w:rsidR="0081076C" w:rsidRDefault="0081076C" w:rsidP="0081076C">
      <w:pPr>
        <w:pStyle w:val="BodyText"/>
        <w:rPr>
          <w:rStyle w:val="Strong"/>
          <w:b w:val="0"/>
          <w:bCs w:val="0"/>
        </w:rPr>
      </w:pPr>
      <w:r>
        <w:rPr>
          <w:rStyle w:val="Strong"/>
          <w:b w:val="0"/>
          <w:bCs w:val="0"/>
        </w:rPr>
        <w:t>Word will include a separator before the first endnote as well as the first endnote on any subsequent pages.</w:t>
      </w:r>
    </w:p>
    <w:p w14:paraId="2AB13492" w14:textId="7BB77BC4" w:rsidR="0081076C" w:rsidRDefault="0081076C" w:rsidP="0081076C">
      <w:pPr>
        <w:pStyle w:val="Image"/>
        <w:rPr>
          <w:rStyle w:val="Strong"/>
          <w:b w:val="0"/>
          <w:bCs w:val="0"/>
        </w:rPr>
      </w:pPr>
      <w:r>
        <w:rPr>
          <w:noProof/>
        </w:rPr>
        <w:drawing>
          <wp:inline distT="0" distB="0" distL="0" distR="0" wp14:anchorId="49140557" wp14:editId="64EDF21C">
            <wp:extent cx="3657600" cy="1662349"/>
            <wp:effectExtent l="38100" t="38100" r="88900" b="90805"/>
            <wp:docPr id="49" name="Picture 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 email&#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657600" cy="1662349"/>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inline>
        </w:drawing>
      </w:r>
    </w:p>
    <w:p w14:paraId="750FCE62" w14:textId="66B2075E" w:rsidR="0081076C" w:rsidRDefault="0081076C" w:rsidP="0081076C">
      <w:pPr>
        <w:pStyle w:val="BodyText"/>
        <w:rPr>
          <w:rStyle w:val="Strong"/>
          <w:b w:val="0"/>
          <w:bCs w:val="0"/>
        </w:rPr>
      </w:pPr>
      <w:r>
        <w:rPr>
          <w:rStyle w:val="Strong"/>
          <w:b w:val="0"/>
          <w:bCs w:val="0"/>
        </w:rPr>
        <w:t xml:space="preserve">To change or remove the endnote, go to View &gt; </w:t>
      </w:r>
      <w:proofErr w:type="gramStart"/>
      <w:r>
        <w:rPr>
          <w:rStyle w:val="Strong"/>
          <w:b w:val="0"/>
          <w:bCs w:val="0"/>
        </w:rPr>
        <w:t>Draft</w:t>
      </w:r>
      <w:proofErr w:type="gramEnd"/>
    </w:p>
    <w:p w14:paraId="3F567757" w14:textId="3DCF49EA" w:rsidR="0081076C" w:rsidRDefault="0081076C" w:rsidP="0081076C">
      <w:pPr>
        <w:pStyle w:val="Image"/>
        <w:rPr>
          <w:rStyle w:val="Strong"/>
          <w:b w:val="0"/>
          <w:bCs w:val="0"/>
        </w:rPr>
      </w:pPr>
      <w:r>
        <w:rPr>
          <w:noProof/>
        </w:rPr>
        <w:drawing>
          <wp:inline distT="0" distB="0" distL="0" distR="0" wp14:anchorId="54537C49" wp14:editId="192ADCDD">
            <wp:extent cx="3657600" cy="1362413"/>
            <wp:effectExtent l="25400" t="25400" r="88900" b="85725"/>
            <wp:docPr id="50" name="Picture 5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chat or text messag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657600" cy="1362413"/>
                    </a:xfrm>
                    <a:prstGeom prst="rect">
                      <a:avLst/>
                    </a:prstGeom>
                    <a:effectLst>
                      <a:outerShdw blurRad="50800" dist="38100" dir="2700000" algn="tl" rotWithShape="0">
                        <a:prstClr val="black">
                          <a:alpha val="40000"/>
                        </a:prstClr>
                      </a:outerShdw>
                    </a:effectLst>
                  </pic:spPr>
                </pic:pic>
              </a:graphicData>
            </a:graphic>
          </wp:inline>
        </w:drawing>
      </w:r>
    </w:p>
    <w:p w14:paraId="5C43BCBC" w14:textId="6A39AABE" w:rsidR="00CF3DAB" w:rsidRPr="00CF3DAB" w:rsidRDefault="00CF3DAB" w:rsidP="00CF3DAB">
      <w:pPr>
        <w:pStyle w:val="BodyText"/>
        <w:rPr>
          <w:rStyle w:val="Strong"/>
          <w:b w:val="0"/>
          <w:bCs w:val="0"/>
        </w:rPr>
      </w:pPr>
      <w:r>
        <w:rPr>
          <w:rStyle w:val="Strong"/>
          <w:b w:val="0"/>
          <w:bCs w:val="0"/>
        </w:rPr>
        <w:lastRenderedPageBreak/>
        <w:t>On</w:t>
      </w:r>
      <w:r w:rsidR="00B605D4">
        <w:rPr>
          <w:rStyle w:val="Strong"/>
          <w:b w:val="0"/>
          <w:bCs w:val="0"/>
        </w:rPr>
        <w:t>c</w:t>
      </w:r>
      <w:r>
        <w:rPr>
          <w:rStyle w:val="Strong"/>
          <w:b w:val="0"/>
          <w:bCs w:val="0"/>
        </w:rPr>
        <w:t xml:space="preserve">e you are in Draft mode, choose View &gt; </w:t>
      </w:r>
      <w:proofErr w:type="gramStart"/>
      <w:r>
        <w:rPr>
          <w:rStyle w:val="Strong"/>
          <w:b w:val="0"/>
          <w:bCs w:val="0"/>
        </w:rPr>
        <w:t>Footnotes</w:t>
      </w:r>
      <w:proofErr w:type="gramEnd"/>
    </w:p>
    <w:p w14:paraId="57EE102B" w14:textId="77777777" w:rsidR="00CF3DAB" w:rsidRDefault="00CF3DAB" w:rsidP="00CF3DAB">
      <w:pPr>
        <w:pStyle w:val="Image"/>
        <w:rPr>
          <w:rStyle w:val="Strong"/>
          <w:b w:val="0"/>
          <w:bCs w:val="0"/>
        </w:rPr>
      </w:pPr>
      <w:r>
        <w:rPr>
          <w:noProof/>
        </w:rPr>
        <w:drawing>
          <wp:inline distT="0" distB="0" distL="0" distR="0" wp14:anchorId="7CB992CC" wp14:editId="5CD839B0">
            <wp:extent cx="2745330" cy="3657600"/>
            <wp:effectExtent l="25400" t="25400" r="86995" b="8890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745330" cy="3657600"/>
                    </a:xfrm>
                    <a:prstGeom prst="rect">
                      <a:avLst/>
                    </a:prstGeom>
                    <a:effectLst>
                      <a:outerShdw blurRad="50800" dist="38100" dir="2700000" algn="tl" rotWithShape="0">
                        <a:prstClr val="black">
                          <a:alpha val="40000"/>
                        </a:prstClr>
                      </a:outerShdw>
                    </a:effectLst>
                  </pic:spPr>
                </pic:pic>
              </a:graphicData>
            </a:graphic>
          </wp:inline>
        </w:drawing>
      </w:r>
    </w:p>
    <w:p w14:paraId="3ED6235C" w14:textId="1DD4321C" w:rsidR="00CF3DAB" w:rsidRDefault="00CF3DAB" w:rsidP="00CF3DAB">
      <w:pPr>
        <w:pStyle w:val="BodyText"/>
        <w:rPr>
          <w:rStyle w:val="Strong"/>
          <w:b w:val="0"/>
          <w:bCs w:val="0"/>
        </w:rPr>
      </w:pPr>
      <w:r>
        <w:rPr>
          <w:rStyle w:val="Strong"/>
          <w:b w:val="0"/>
          <w:bCs w:val="0"/>
        </w:rPr>
        <w:t>View footnotes is the default. Toggle to “view endnotes” and click OK.</w:t>
      </w:r>
    </w:p>
    <w:p w14:paraId="457AA048" w14:textId="291E3EB8" w:rsidR="00CF3DAB" w:rsidRDefault="00CF3DAB" w:rsidP="00CF3DAB">
      <w:pPr>
        <w:pStyle w:val="Image"/>
        <w:rPr>
          <w:rStyle w:val="Strong"/>
          <w:b w:val="0"/>
          <w:bCs w:val="0"/>
        </w:rPr>
      </w:pPr>
      <w:r>
        <w:rPr>
          <w:noProof/>
        </w:rPr>
        <w:drawing>
          <wp:inline distT="0" distB="0" distL="0" distR="0" wp14:anchorId="0858CFC5" wp14:editId="3F2ECE9E">
            <wp:extent cx="4297680" cy="1513205"/>
            <wp:effectExtent l="0" t="0" r="0" b="0"/>
            <wp:docPr id="62" name="Picture 6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chat or text messag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297680" cy="1513205"/>
                    </a:xfrm>
                    <a:prstGeom prst="rect">
                      <a:avLst/>
                    </a:prstGeom>
                  </pic:spPr>
                </pic:pic>
              </a:graphicData>
            </a:graphic>
          </wp:inline>
        </w:drawing>
      </w:r>
    </w:p>
    <w:p w14:paraId="2E273840" w14:textId="77777777" w:rsidR="00CF3DAB" w:rsidRDefault="00CF3DAB" w:rsidP="00CF3DAB">
      <w:pPr>
        <w:pStyle w:val="BodyText"/>
        <w:rPr>
          <w:rStyle w:val="Strong"/>
          <w:b w:val="0"/>
          <w:bCs w:val="0"/>
        </w:rPr>
      </w:pPr>
    </w:p>
    <w:p w14:paraId="3A93D0AA" w14:textId="18130EB0" w:rsidR="00CF3DAB" w:rsidRDefault="00CF3DAB" w:rsidP="00CF3DAB">
      <w:pPr>
        <w:pStyle w:val="BodyText"/>
        <w:rPr>
          <w:rStyle w:val="Strong"/>
          <w:b w:val="0"/>
          <w:bCs w:val="0"/>
        </w:rPr>
      </w:pPr>
      <w:r>
        <w:rPr>
          <w:rStyle w:val="Strong"/>
          <w:b w:val="0"/>
          <w:bCs w:val="0"/>
        </w:rPr>
        <w:lastRenderedPageBreak/>
        <w:t>At the bottom of the screen, you will see a list of all the endnotes in the document.  This example only has one endnote.</w:t>
      </w:r>
    </w:p>
    <w:p w14:paraId="63043824" w14:textId="74371271" w:rsidR="00CF3DAB" w:rsidRDefault="00CF3DAB" w:rsidP="00CF3DAB">
      <w:pPr>
        <w:pStyle w:val="Image"/>
        <w:rPr>
          <w:rStyle w:val="Strong"/>
          <w:b w:val="0"/>
          <w:bCs w:val="0"/>
        </w:rPr>
      </w:pPr>
      <w:r>
        <w:rPr>
          <w:noProof/>
        </w:rPr>
        <w:drawing>
          <wp:inline distT="0" distB="0" distL="0" distR="0" wp14:anchorId="7FCB7C8C" wp14:editId="49133218">
            <wp:extent cx="4297680" cy="1209040"/>
            <wp:effectExtent l="0" t="0" r="0" b="0"/>
            <wp:docPr id="61" name="Picture 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 email&#10;&#10;Description automatically generated"/>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4297680" cy="1209040"/>
                    </a:xfrm>
                    <a:prstGeom prst="rect">
                      <a:avLst/>
                    </a:prstGeom>
                  </pic:spPr>
                </pic:pic>
              </a:graphicData>
            </a:graphic>
          </wp:inline>
        </w:drawing>
      </w:r>
    </w:p>
    <w:p w14:paraId="645488C4" w14:textId="2ADE340B" w:rsidR="00CF3DAB" w:rsidRDefault="00CF3DAB" w:rsidP="00CF3DAB">
      <w:pPr>
        <w:pStyle w:val="BodyText"/>
        <w:rPr>
          <w:rStyle w:val="Strong"/>
          <w:b w:val="0"/>
          <w:bCs w:val="0"/>
        </w:rPr>
      </w:pPr>
      <w:r>
        <w:rPr>
          <w:rStyle w:val="Strong"/>
          <w:b w:val="0"/>
          <w:bCs w:val="0"/>
        </w:rPr>
        <w:t>From the dropdown list, select “Endnote Separator.”</w:t>
      </w:r>
    </w:p>
    <w:p w14:paraId="2A1F9047" w14:textId="359FCF7C" w:rsidR="00CF3DAB" w:rsidRDefault="00CF3DAB" w:rsidP="00CF3DAB">
      <w:pPr>
        <w:pStyle w:val="BodyText"/>
        <w:rPr>
          <w:rStyle w:val="Strong"/>
          <w:b w:val="0"/>
          <w:bCs w:val="0"/>
        </w:rPr>
      </w:pPr>
      <w:r>
        <w:rPr>
          <w:noProof/>
        </w:rPr>
        <w:drawing>
          <wp:inline distT="0" distB="0" distL="0" distR="0" wp14:anchorId="4EE79632" wp14:editId="296E9076">
            <wp:extent cx="4297680" cy="956945"/>
            <wp:effectExtent l="0" t="0" r="0" b="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4297680" cy="956945"/>
                    </a:xfrm>
                    <a:prstGeom prst="rect">
                      <a:avLst/>
                    </a:prstGeom>
                  </pic:spPr>
                </pic:pic>
              </a:graphicData>
            </a:graphic>
          </wp:inline>
        </w:drawing>
      </w:r>
    </w:p>
    <w:p w14:paraId="169900C1" w14:textId="60342A7D" w:rsidR="00CF3DAB" w:rsidRDefault="00CF3DAB" w:rsidP="00CF3DAB">
      <w:pPr>
        <w:pStyle w:val="BodyText"/>
        <w:rPr>
          <w:rStyle w:val="Strong"/>
          <w:b w:val="0"/>
          <w:bCs w:val="0"/>
        </w:rPr>
      </w:pPr>
      <w:r>
        <w:rPr>
          <w:rStyle w:val="Strong"/>
          <w:b w:val="0"/>
          <w:bCs w:val="0"/>
        </w:rPr>
        <w:t>Remove the line or change the separator.</w:t>
      </w:r>
    </w:p>
    <w:p w14:paraId="69A978ED" w14:textId="18CCECFD" w:rsidR="00CF3DAB" w:rsidRDefault="00CF3DAB" w:rsidP="00CF3DAB">
      <w:pPr>
        <w:pStyle w:val="Image"/>
        <w:rPr>
          <w:rStyle w:val="Strong"/>
          <w:b w:val="0"/>
          <w:bCs w:val="0"/>
        </w:rPr>
      </w:pPr>
      <w:r>
        <w:rPr>
          <w:noProof/>
        </w:rPr>
        <w:drawing>
          <wp:inline distT="0" distB="0" distL="0" distR="0" wp14:anchorId="08AC54AB" wp14:editId="114B1D47">
            <wp:extent cx="4297680" cy="1259205"/>
            <wp:effectExtent l="0" t="0" r="0" b="0"/>
            <wp:docPr id="63" name="Picture 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abl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297680" cy="1259205"/>
                    </a:xfrm>
                    <a:prstGeom prst="rect">
                      <a:avLst/>
                    </a:prstGeom>
                  </pic:spPr>
                </pic:pic>
              </a:graphicData>
            </a:graphic>
          </wp:inline>
        </w:drawing>
      </w:r>
    </w:p>
    <w:p w14:paraId="534D815F" w14:textId="2D279BA3" w:rsidR="00CF3DAB" w:rsidRDefault="00CF3DAB">
      <w:pPr>
        <w:widowControl/>
        <w:autoSpaceDE/>
        <w:autoSpaceDN/>
        <w:spacing w:after="160" w:line="259" w:lineRule="auto"/>
        <w:rPr>
          <w:rStyle w:val="Strong"/>
          <w:rFonts w:ascii="Garamond" w:hAnsi="Garamond"/>
          <w:b w:val="0"/>
          <w:bCs w:val="0"/>
          <w:sz w:val="24"/>
          <w:szCs w:val="24"/>
        </w:rPr>
      </w:pPr>
      <w:r>
        <w:rPr>
          <w:rStyle w:val="Strong"/>
          <w:b w:val="0"/>
          <w:bCs w:val="0"/>
        </w:rPr>
        <w:br w:type="page"/>
      </w:r>
    </w:p>
    <w:p w14:paraId="638A8DBC" w14:textId="4D85B95A" w:rsidR="00CF3DAB" w:rsidRDefault="00CF3DAB" w:rsidP="00CF3DAB">
      <w:pPr>
        <w:pStyle w:val="BodyText"/>
        <w:rPr>
          <w:rStyle w:val="Strong"/>
          <w:b w:val="0"/>
          <w:bCs w:val="0"/>
        </w:rPr>
      </w:pPr>
      <w:r>
        <w:rPr>
          <w:rStyle w:val="Strong"/>
          <w:b w:val="0"/>
          <w:bCs w:val="0"/>
        </w:rPr>
        <w:lastRenderedPageBreak/>
        <w:t>To change the separator on subsequent pages, choose “Endnote Continuation Separator” from the dropdown list.</w:t>
      </w:r>
    </w:p>
    <w:p w14:paraId="1EE0B25F" w14:textId="77777777" w:rsidR="00CF3DAB" w:rsidRDefault="00CF3DAB" w:rsidP="00CF3DAB">
      <w:pPr>
        <w:pStyle w:val="Image"/>
        <w:rPr>
          <w:rStyle w:val="Strong"/>
          <w:b w:val="0"/>
          <w:bCs w:val="0"/>
        </w:rPr>
      </w:pPr>
      <w:r>
        <w:rPr>
          <w:noProof/>
        </w:rPr>
        <w:drawing>
          <wp:inline distT="0" distB="0" distL="0" distR="0" wp14:anchorId="3A2BF37B" wp14:editId="56EEAF4D">
            <wp:extent cx="3657600" cy="1823308"/>
            <wp:effectExtent l="0" t="0" r="0" b="5715"/>
            <wp:docPr id="52" name="Picture 5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 chat or text messag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657600" cy="1823308"/>
                    </a:xfrm>
                    <a:prstGeom prst="rect">
                      <a:avLst/>
                    </a:prstGeom>
                  </pic:spPr>
                </pic:pic>
              </a:graphicData>
            </a:graphic>
          </wp:inline>
        </w:drawing>
      </w:r>
    </w:p>
    <w:p w14:paraId="7C3A8ABB" w14:textId="6CD309D5" w:rsidR="00CF3DAB" w:rsidRDefault="00CF3DAB" w:rsidP="00CF3DAB">
      <w:pPr>
        <w:pStyle w:val="BodyText"/>
        <w:rPr>
          <w:rStyle w:val="Strong"/>
          <w:b w:val="0"/>
          <w:bCs w:val="0"/>
        </w:rPr>
      </w:pPr>
      <w:r>
        <w:rPr>
          <w:rStyle w:val="Strong"/>
          <w:b w:val="0"/>
          <w:bCs w:val="0"/>
        </w:rPr>
        <w:t>The continuation separator line is longer than the initial separator line. Change or remove this line.</w:t>
      </w:r>
    </w:p>
    <w:p w14:paraId="5A7EC6D2" w14:textId="1DC80E7E" w:rsidR="00CF3DAB" w:rsidRDefault="00CF3DAB" w:rsidP="00CF3DAB">
      <w:pPr>
        <w:pStyle w:val="BodyText"/>
        <w:rPr>
          <w:rStyle w:val="Strong"/>
          <w:b w:val="0"/>
          <w:bCs w:val="0"/>
        </w:rPr>
      </w:pPr>
      <w:r>
        <w:rPr>
          <w:noProof/>
        </w:rPr>
        <w:drawing>
          <wp:inline distT="0" distB="0" distL="0" distR="0" wp14:anchorId="4D87E1D0" wp14:editId="4396FAC4">
            <wp:extent cx="4297680" cy="589280"/>
            <wp:effectExtent l="0" t="0" r="0" b="0"/>
            <wp:docPr id="58" name="Picture 5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with medium confidence"/>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4297680" cy="589280"/>
                    </a:xfrm>
                    <a:prstGeom prst="rect">
                      <a:avLst/>
                    </a:prstGeom>
                  </pic:spPr>
                </pic:pic>
              </a:graphicData>
            </a:graphic>
          </wp:inline>
        </w:drawing>
      </w:r>
    </w:p>
    <w:p w14:paraId="68896BF4" w14:textId="57254C2B" w:rsidR="00CF3DAB" w:rsidRPr="00CF3DAB" w:rsidRDefault="00CF3DAB" w:rsidP="00CF3DAB">
      <w:pPr>
        <w:pStyle w:val="BodyText"/>
        <w:rPr>
          <w:rStyle w:val="Strong"/>
          <w:b w:val="0"/>
          <w:bCs w:val="0"/>
        </w:rPr>
      </w:pPr>
      <w:r>
        <w:rPr>
          <w:rStyle w:val="Strong"/>
          <w:b w:val="0"/>
          <w:bCs w:val="0"/>
        </w:rPr>
        <w:t>Return to print layout using the View &gt; Print Layout option from the main menu.</w:t>
      </w:r>
    </w:p>
    <w:p w14:paraId="1800FB26" w14:textId="77777777" w:rsidR="007412CE" w:rsidRDefault="007412CE" w:rsidP="007412CE">
      <w:pPr>
        <w:pStyle w:val="BodyText"/>
      </w:pPr>
    </w:p>
    <w:p w14:paraId="0F3F8001" w14:textId="77777777" w:rsidR="007412CE" w:rsidRDefault="007412CE" w:rsidP="00170C93">
      <w:pPr>
        <w:pStyle w:val="ChapterNumber"/>
        <w:sectPr w:rsidR="007412CE" w:rsidSect="00014C2E">
          <w:headerReference w:type="even" r:id="rId51"/>
          <w:endnotePr>
            <w:numFmt w:val="decimal"/>
          </w:endnotePr>
          <w:type w:val="oddPage"/>
          <w:pgSz w:w="8640" w:h="12960"/>
          <w:pgMar w:top="1339" w:right="864" w:bottom="864" w:left="1008" w:header="576" w:footer="432" w:gutter="0"/>
          <w:cols w:space="720"/>
          <w:titlePg/>
          <w:docGrid w:linePitch="360"/>
        </w:sectPr>
      </w:pPr>
    </w:p>
    <w:p w14:paraId="11DDAA5E" w14:textId="3D04D01F" w:rsidR="003B4E74" w:rsidRDefault="003B4E74" w:rsidP="00170C93">
      <w:pPr>
        <w:pStyle w:val="ChapterNumber"/>
      </w:pPr>
      <w:r>
        <w:lastRenderedPageBreak/>
        <w:t xml:space="preserve">Chapter </w:t>
      </w:r>
      <w:r w:rsidR="00631B38">
        <w:t>Six</w:t>
      </w:r>
    </w:p>
    <w:p w14:paraId="133D5CFB" w14:textId="1966A53C" w:rsidR="00CC5698" w:rsidRDefault="00CC5698" w:rsidP="00CC5698">
      <w:pPr>
        <w:pStyle w:val="Chapter"/>
      </w:pPr>
      <w:bookmarkStart w:id="20" w:name="_Toc130894368"/>
      <w:r>
        <w:t>Inserting and Formatting Images</w:t>
      </w:r>
      <w:bookmarkEnd w:id="20"/>
    </w:p>
    <w:p w14:paraId="03D049C1" w14:textId="7A4398D2" w:rsidR="00463A71" w:rsidRDefault="003B068C" w:rsidP="00463A71">
      <w:pPr>
        <w:pStyle w:val="BodyText"/>
      </w:pPr>
      <w:r>
        <w:t>KDP requires that images are not blurry, and for print versions, recommends that images are at least 300 DPI.</w:t>
      </w:r>
    </w:p>
    <w:p w14:paraId="05C94CD8" w14:textId="16E209F3" w:rsidR="00170C93" w:rsidRDefault="00170C93" w:rsidP="00170C93">
      <w:pPr>
        <w:pStyle w:val="Heading1"/>
      </w:pPr>
      <w:bookmarkStart w:id="21" w:name="_Toc130894369"/>
      <w:r>
        <w:t xml:space="preserve">Set </w:t>
      </w:r>
      <w:r w:rsidR="00355C67">
        <w:t xml:space="preserve">Microsoft Word </w:t>
      </w:r>
      <w:r>
        <w:t>Image Preferences</w:t>
      </w:r>
      <w:bookmarkEnd w:id="21"/>
    </w:p>
    <w:p w14:paraId="3DF9CB51" w14:textId="6449FF05" w:rsidR="003B068C" w:rsidRDefault="003B068C" w:rsidP="003B068C">
      <w:pPr>
        <w:pStyle w:val="BodyText"/>
      </w:pPr>
      <w:r>
        <w:t>Before adding images to a Word document, ensure that you have set the preferences in Microsoft Word to import images at the best resolution for the type of book you are creating (eBook or print book). For best results, always insert images into your document from a file instead of copying and pasting.</w:t>
      </w:r>
    </w:p>
    <w:p w14:paraId="692AD04C" w14:textId="45A0FB0F" w:rsidR="003B068C" w:rsidRDefault="003B068C">
      <w:pPr>
        <w:pStyle w:val="ListNumber"/>
        <w:numPr>
          <w:ilvl w:val="0"/>
          <w:numId w:val="11"/>
        </w:numPr>
      </w:pPr>
      <w:r>
        <w:t>From the main Word menu, select Preferences</w:t>
      </w:r>
    </w:p>
    <w:p w14:paraId="4BCC3807" w14:textId="61BAD8C8" w:rsidR="003B068C" w:rsidRDefault="00DA200A" w:rsidP="003B068C">
      <w:pPr>
        <w:pStyle w:val="Image"/>
      </w:pPr>
      <w:r>
        <w:rPr>
          <w:noProof/>
        </w:rPr>
        <w:drawing>
          <wp:inline distT="0" distB="0" distL="0" distR="0" wp14:anchorId="256C6CF4" wp14:editId="161E291B">
            <wp:extent cx="3840480" cy="1719072"/>
            <wp:effectExtent l="25400" t="25400" r="83820" b="84455"/>
            <wp:docPr id="16" name="Picture 1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 Word&#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3840480" cy="1719072"/>
                    </a:xfrm>
                    <a:prstGeom prst="rect">
                      <a:avLst/>
                    </a:prstGeom>
                    <a:effectLst>
                      <a:outerShdw blurRad="50800" dist="38100" dir="2700000" algn="tl" rotWithShape="0">
                        <a:prstClr val="black">
                          <a:alpha val="40000"/>
                        </a:prstClr>
                      </a:outerShdw>
                    </a:effectLst>
                  </pic:spPr>
                </pic:pic>
              </a:graphicData>
            </a:graphic>
          </wp:inline>
        </w:drawing>
      </w:r>
    </w:p>
    <w:p w14:paraId="783B9D28" w14:textId="77777777" w:rsidR="004332B0" w:rsidRDefault="004332B0">
      <w:pPr>
        <w:widowControl/>
        <w:autoSpaceDE/>
        <w:autoSpaceDN/>
        <w:spacing w:after="160" w:line="259" w:lineRule="auto"/>
        <w:rPr>
          <w:rFonts w:ascii="Garamond" w:hAnsi="Garamond"/>
          <w:sz w:val="24"/>
          <w:szCs w:val="24"/>
        </w:rPr>
      </w:pPr>
      <w:r>
        <w:br w:type="page"/>
      </w:r>
    </w:p>
    <w:p w14:paraId="581B646B" w14:textId="475BFEF9" w:rsidR="00DA200A" w:rsidRDefault="00DA200A" w:rsidP="00DA200A">
      <w:pPr>
        <w:pStyle w:val="ListNumber"/>
      </w:pPr>
      <w:r>
        <w:lastRenderedPageBreak/>
        <w:t xml:space="preserve">Click on the </w:t>
      </w:r>
      <w:r w:rsidR="008C7B78">
        <w:t>“</w:t>
      </w:r>
      <w:r>
        <w:t>Edit</w:t>
      </w:r>
      <w:r w:rsidR="008C7B78">
        <w:t>”</w:t>
      </w:r>
      <w:r>
        <w:t xml:space="preserve"> Icon</w:t>
      </w:r>
    </w:p>
    <w:p w14:paraId="21495736" w14:textId="5DA26006" w:rsidR="00DA200A" w:rsidRDefault="004332B0" w:rsidP="00DA200A">
      <w:pPr>
        <w:pStyle w:val="Image"/>
      </w:pPr>
      <w:r>
        <w:rPr>
          <w:noProof/>
        </w:rPr>
        <w:drawing>
          <wp:inline distT="0" distB="0" distL="0" distR="0" wp14:anchorId="3D16165E" wp14:editId="2D25E2D2">
            <wp:extent cx="3784600" cy="2679700"/>
            <wp:effectExtent l="25400" t="25400" r="88900" b="8890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3784600" cy="2679700"/>
                    </a:xfrm>
                    <a:prstGeom prst="rect">
                      <a:avLst/>
                    </a:prstGeom>
                    <a:effectLst>
                      <a:outerShdw blurRad="50800" dist="38100" dir="2700000" algn="tl" rotWithShape="0">
                        <a:prstClr val="black">
                          <a:alpha val="40000"/>
                        </a:prstClr>
                      </a:outerShdw>
                    </a:effectLst>
                  </pic:spPr>
                </pic:pic>
              </a:graphicData>
            </a:graphic>
          </wp:inline>
        </w:drawing>
      </w:r>
    </w:p>
    <w:p w14:paraId="2775C350" w14:textId="7286E3CB" w:rsidR="00F56393" w:rsidRPr="00F56393" w:rsidRDefault="00F56393" w:rsidP="00F56393">
      <w:pPr>
        <w:pStyle w:val="ListNumber"/>
      </w:pPr>
      <w:r w:rsidRPr="00F56393">
        <w:t xml:space="preserve">Scroll Down to </w:t>
      </w:r>
      <w:r w:rsidR="008C7B78">
        <w:t>“</w:t>
      </w:r>
      <w:r w:rsidRPr="00F56393">
        <w:t>Image Size and Quality</w:t>
      </w:r>
      <w:r w:rsidR="008C7B78">
        <w:t>”</w:t>
      </w:r>
    </w:p>
    <w:p w14:paraId="0AA532FE" w14:textId="2C3215E3" w:rsidR="00F56393" w:rsidRPr="00F56393" w:rsidRDefault="00F56393" w:rsidP="00F56393">
      <w:pPr>
        <w:pStyle w:val="ListNumber"/>
        <w:numPr>
          <w:ilvl w:val="1"/>
          <w:numId w:val="2"/>
        </w:numPr>
      </w:pPr>
      <w:r w:rsidRPr="00F56393">
        <w:t xml:space="preserve">Select the name of the current document </w:t>
      </w:r>
    </w:p>
    <w:p w14:paraId="48CE99AC" w14:textId="7467E8EA" w:rsidR="00F56393" w:rsidRPr="00F56393" w:rsidRDefault="00F56393" w:rsidP="00F56393">
      <w:pPr>
        <w:pStyle w:val="ListNumber"/>
        <w:numPr>
          <w:ilvl w:val="1"/>
          <w:numId w:val="2"/>
        </w:numPr>
      </w:pPr>
      <w:r w:rsidRPr="00F56393">
        <w:t xml:space="preserve">Click </w:t>
      </w:r>
      <w:r w:rsidR="008C7B78">
        <w:t>“</w:t>
      </w:r>
      <w:r w:rsidRPr="00F56393">
        <w:t>Do Not Compress Images</w:t>
      </w:r>
      <w:r w:rsidR="008C7B78">
        <w:t>”</w:t>
      </w:r>
      <w:r w:rsidRPr="00F56393">
        <w:t xml:space="preserve"> for print </w:t>
      </w:r>
      <w:proofErr w:type="gramStart"/>
      <w:r w:rsidRPr="00F56393">
        <w:t>versions</w:t>
      </w:r>
      <w:proofErr w:type="gramEnd"/>
    </w:p>
    <w:p w14:paraId="6D172F3A" w14:textId="79BEAF59" w:rsidR="00F56393" w:rsidRPr="00F56393" w:rsidRDefault="00F56393" w:rsidP="00F56393">
      <w:pPr>
        <w:pStyle w:val="ListNumber"/>
        <w:numPr>
          <w:ilvl w:val="1"/>
          <w:numId w:val="2"/>
        </w:numPr>
      </w:pPr>
      <w:r w:rsidRPr="00F56393">
        <w:t>Select the default resolution for images</w:t>
      </w:r>
    </w:p>
    <w:p w14:paraId="2D7BC59F" w14:textId="2F63BF18" w:rsidR="00F56393" w:rsidRPr="00F56393" w:rsidRDefault="00F56393" w:rsidP="00F56393">
      <w:pPr>
        <w:pStyle w:val="Image"/>
      </w:pPr>
      <w:r w:rsidRPr="00F56393">
        <w:lastRenderedPageBreak/>
        <w:fldChar w:fldCharType="begin"/>
      </w:r>
      <w:r w:rsidRPr="00F56393">
        <w:instrText xml:space="preserve"> INCLUDEPICTURE "https://authorityagency.com/wp-content/uploads/sites/2/2023/02/Edit-Image-Size-and-Quality.png" \* MERGEFORMATINET </w:instrText>
      </w:r>
      <w:r w:rsidRPr="00F56393">
        <w:fldChar w:fldCharType="separate"/>
      </w:r>
      <w:r w:rsidRPr="00F56393">
        <w:rPr>
          <w:noProof/>
        </w:rPr>
        <w:drawing>
          <wp:inline distT="0" distB="0" distL="0" distR="0" wp14:anchorId="21AF39EA" wp14:editId="24804172">
            <wp:extent cx="3657600" cy="3904488"/>
            <wp:effectExtent l="25400" t="25400" r="88900" b="83820"/>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3904488"/>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F56393">
        <w:fldChar w:fldCharType="end"/>
      </w:r>
    </w:p>
    <w:p w14:paraId="380231D6" w14:textId="20F3BD5F" w:rsidR="00F56393" w:rsidRPr="00F56393" w:rsidRDefault="00F56393" w:rsidP="00F56393">
      <w:pPr>
        <w:pStyle w:val="ListNumber"/>
      </w:pPr>
      <w:r w:rsidRPr="00F56393">
        <w:rPr>
          <w:bdr w:val="none" w:sz="0" w:space="0" w:color="auto" w:frame="1"/>
        </w:rPr>
        <w:t>Set Preferences fo</w:t>
      </w:r>
      <w:r w:rsidRPr="00F56393">
        <w:t>r all new documents</w:t>
      </w:r>
    </w:p>
    <w:p w14:paraId="011F7F7F" w14:textId="436D4606" w:rsidR="00F56393" w:rsidRPr="00F56393" w:rsidRDefault="00F56393" w:rsidP="00F56393">
      <w:pPr>
        <w:pStyle w:val="ListNumber"/>
        <w:numPr>
          <w:ilvl w:val="1"/>
          <w:numId w:val="2"/>
        </w:numPr>
      </w:pPr>
      <w:r w:rsidRPr="00F56393">
        <w:t xml:space="preserve">Select </w:t>
      </w:r>
      <w:r w:rsidR="008C7B78">
        <w:t>“</w:t>
      </w:r>
      <w:r w:rsidRPr="00F56393">
        <w:t>All New Documents</w:t>
      </w:r>
      <w:r w:rsidR="008C7B78">
        <w:t>”</w:t>
      </w:r>
    </w:p>
    <w:p w14:paraId="3FCD2D55" w14:textId="55775994" w:rsidR="00F56393" w:rsidRPr="00F56393" w:rsidRDefault="00F56393" w:rsidP="00F56393">
      <w:pPr>
        <w:pStyle w:val="ListNumber"/>
        <w:numPr>
          <w:ilvl w:val="1"/>
          <w:numId w:val="2"/>
        </w:numPr>
      </w:pPr>
      <w:r w:rsidRPr="00F56393">
        <w:t xml:space="preserve">Click </w:t>
      </w:r>
      <w:r w:rsidR="008C7B78">
        <w:t>“</w:t>
      </w:r>
      <w:r w:rsidRPr="00F56393">
        <w:t>Do Not Compress Images</w:t>
      </w:r>
      <w:r w:rsidR="008C7B78">
        <w:t>”</w:t>
      </w:r>
      <w:r w:rsidRPr="00F56393">
        <w:t xml:space="preserve"> for print </w:t>
      </w:r>
      <w:proofErr w:type="gramStart"/>
      <w:r w:rsidRPr="00F56393">
        <w:t>versions</w:t>
      </w:r>
      <w:proofErr w:type="gramEnd"/>
    </w:p>
    <w:p w14:paraId="005940DA" w14:textId="5271E87F" w:rsidR="00F56393" w:rsidRPr="00F56393" w:rsidRDefault="00F56393" w:rsidP="00F56393">
      <w:pPr>
        <w:pStyle w:val="ListNumber"/>
        <w:numPr>
          <w:ilvl w:val="1"/>
          <w:numId w:val="2"/>
        </w:numPr>
      </w:pPr>
      <w:r w:rsidRPr="00F56393">
        <w:t>Select the default resolution for images</w:t>
      </w:r>
    </w:p>
    <w:p w14:paraId="394AB7EC" w14:textId="72F017C1" w:rsidR="004332B0" w:rsidRDefault="00F56393" w:rsidP="00F56393">
      <w:pPr>
        <w:pStyle w:val="Image"/>
        <w:rPr>
          <w:rFonts w:ascii="Times New Roman" w:eastAsia="Times New Roman" w:hAnsi="Times New Roman" w:cs="Times New Roman"/>
        </w:rPr>
      </w:pPr>
      <w:r w:rsidRPr="00F56393">
        <w:rPr>
          <w:rFonts w:ascii="Times New Roman" w:eastAsia="Times New Roman" w:hAnsi="Times New Roman" w:cs="Times New Roman"/>
        </w:rPr>
        <w:fldChar w:fldCharType="begin"/>
      </w:r>
      <w:r w:rsidRPr="00F56393">
        <w:rPr>
          <w:rFonts w:ascii="Times New Roman" w:eastAsia="Times New Roman" w:hAnsi="Times New Roman" w:cs="Times New Roman"/>
        </w:rPr>
        <w:instrText xml:space="preserve"> INCLUDEPICTURE "https://authorityagency.com/wp-content/uploads/sites/2/2023/02/Edit-Image-Size-and-Quality-All-Documents.png" \* MERGEFORMATINET </w:instrText>
      </w:r>
      <w:r w:rsidRPr="00F56393">
        <w:rPr>
          <w:rFonts w:ascii="Times New Roman" w:eastAsia="Times New Roman" w:hAnsi="Times New Roman" w:cs="Times New Roman"/>
        </w:rPr>
        <w:fldChar w:fldCharType="separate"/>
      </w:r>
      <w:r w:rsidRPr="00F56393">
        <w:rPr>
          <w:rFonts w:ascii="Times New Roman" w:eastAsia="Times New Roman" w:hAnsi="Times New Roman" w:cs="Times New Roman"/>
          <w:noProof/>
        </w:rPr>
        <w:drawing>
          <wp:inline distT="0" distB="0" distL="0" distR="0" wp14:anchorId="5A4D9342" wp14:editId="3A4C3763">
            <wp:extent cx="4297680" cy="823595"/>
            <wp:effectExtent l="25400" t="25400" r="83820" b="90805"/>
            <wp:docPr id="19" name="Picture 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chat or text messag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97680" cy="823595"/>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F56393">
        <w:rPr>
          <w:rFonts w:ascii="Times New Roman" w:eastAsia="Times New Roman" w:hAnsi="Times New Roman" w:cs="Times New Roman"/>
        </w:rPr>
        <w:fldChar w:fldCharType="end"/>
      </w:r>
    </w:p>
    <w:p w14:paraId="7FCC2D50" w14:textId="2AB03752" w:rsidR="00170C93" w:rsidRPr="00DA200A" w:rsidRDefault="00170C93" w:rsidP="00170C93">
      <w:pPr>
        <w:pStyle w:val="Heading1"/>
      </w:pPr>
      <w:bookmarkStart w:id="22" w:name="_Toc130894370"/>
      <w:r>
        <w:lastRenderedPageBreak/>
        <w:t>Insert Images</w:t>
      </w:r>
      <w:bookmarkEnd w:id="22"/>
    </w:p>
    <w:p w14:paraId="6F8E283E" w14:textId="688B2D8E" w:rsidR="003B068C" w:rsidRDefault="00170C93" w:rsidP="00463A71">
      <w:pPr>
        <w:pStyle w:val="BodyText"/>
      </w:pPr>
      <w:r>
        <w:t>For best results, import any images into your Word document instead of copying and pasting.</w:t>
      </w:r>
    </w:p>
    <w:p w14:paraId="600EE872" w14:textId="783846B5" w:rsidR="00170C93" w:rsidRDefault="00170C93">
      <w:pPr>
        <w:pStyle w:val="ListNumber"/>
        <w:numPr>
          <w:ilvl w:val="0"/>
          <w:numId w:val="12"/>
        </w:numPr>
      </w:pPr>
      <w:r>
        <w:t>Place your cursor in the text where you want to import the image.</w:t>
      </w:r>
    </w:p>
    <w:p w14:paraId="21FD87BD" w14:textId="5CCA7254" w:rsidR="00170C93" w:rsidRDefault="00170C93">
      <w:pPr>
        <w:pStyle w:val="ListNumber"/>
        <w:numPr>
          <w:ilvl w:val="0"/>
          <w:numId w:val="12"/>
        </w:numPr>
      </w:pPr>
      <w:r>
        <w:t xml:space="preserve">Select </w:t>
      </w:r>
      <w:r>
        <w:rPr>
          <w:b/>
          <w:bCs/>
        </w:rPr>
        <w:t>Insert &gt; Pictures &gt; Picture from file</w:t>
      </w:r>
      <w:r>
        <w:t xml:space="preserve"> from the main menu.</w:t>
      </w:r>
    </w:p>
    <w:p w14:paraId="5D90E358" w14:textId="4B1B7550" w:rsidR="00170C93" w:rsidRDefault="00170C93" w:rsidP="00170C93">
      <w:pPr>
        <w:pStyle w:val="Image"/>
      </w:pPr>
      <w:r>
        <w:rPr>
          <w:noProof/>
        </w:rPr>
        <w:drawing>
          <wp:inline distT="0" distB="0" distL="0" distR="0" wp14:anchorId="43B6E8BC" wp14:editId="2175EBBA">
            <wp:extent cx="4297680" cy="949960"/>
            <wp:effectExtent l="25400" t="25400" r="83820" b="91440"/>
            <wp:docPr id="21" name="Picture 2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chat or text messag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4297680" cy="949960"/>
                    </a:xfrm>
                    <a:prstGeom prst="rect">
                      <a:avLst/>
                    </a:prstGeom>
                    <a:effectLst>
                      <a:outerShdw blurRad="50800" dist="38100" dir="2700000" algn="tl" rotWithShape="0">
                        <a:prstClr val="black">
                          <a:alpha val="40000"/>
                        </a:prstClr>
                      </a:outerShdw>
                    </a:effectLst>
                  </pic:spPr>
                </pic:pic>
              </a:graphicData>
            </a:graphic>
          </wp:inline>
        </w:drawing>
      </w:r>
    </w:p>
    <w:p w14:paraId="77704C82" w14:textId="4F8F6165" w:rsidR="00170C93" w:rsidRDefault="00170C93" w:rsidP="00170C93">
      <w:pPr>
        <w:pStyle w:val="ListNumber"/>
      </w:pPr>
      <w:r>
        <w:t>Navigate to the folder where the picture is saved</w:t>
      </w:r>
      <w:r w:rsidR="00504DF0">
        <w:t xml:space="preserve"> and double-click the image</w:t>
      </w:r>
      <w:r w:rsidR="008C7B78">
        <w:t>’</w:t>
      </w:r>
      <w:r w:rsidR="00504DF0">
        <w:t>s file name to insert it into your document.</w:t>
      </w:r>
    </w:p>
    <w:p w14:paraId="67E9915A" w14:textId="3B714758" w:rsidR="00504DF0" w:rsidRDefault="005C0B14" w:rsidP="00504DF0">
      <w:pPr>
        <w:pStyle w:val="Heading1"/>
      </w:pPr>
      <w:bookmarkStart w:id="23" w:name="_Toc130894371"/>
      <w:r>
        <w:t>Picture Format Pane</w:t>
      </w:r>
      <w:bookmarkEnd w:id="23"/>
    </w:p>
    <w:p w14:paraId="5ECF6FD0" w14:textId="268869EE" w:rsidR="00504DF0" w:rsidRDefault="00504DF0" w:rsidP="00504DF0">
      <w:pPr>
        <w:pStyle w:val="BodyText"/>
      </w:pPr>
      <w:r>
        <w:t xml:space="preserve">Microsoft Word has several tools you can utilize to format your picture. After inserting, click the image to see the </w:t>
      </w:r>
      <w:r w:rsidR="008C7B78">
        <w:t>“</w:t>
      </w:r>
      <w:r>
        <w:t>Picture Format</w:t>
      </w:r>
      <w:r w:rsidR="008C7B78">
        <w:t>”</w:t>
      </w:r>
      <w:r>
        <w:t xml:space="preserve"> tab on the top menu. On that tab, you will also see a button to open the Format Pane.</w:t>
      </w:r>
    </w:p>
    <w:p w14:paraId="6F01E3D7" w14:textId="70C56D8A" w:rsidR="00504DF0" w:rsidRPr="00504DF0" w:rsidRDefault="00504DF0" w:rsidP="00504DF0">
      <w:pPr>
        <w:pStyle w:val="Image"/>
      </w:pPr>
      <w:r>
        <w:rPr>
          <w:noProof/>
        </w:rPr>
        <w:drawing>
          <wp:inline distT="0" distB="0" distL="0" distR="0" wp14:anchorId="0F5F854C" wp14:editId="5CD995EC">
            <wp:extent cx="4297680" cy="394970"/>
            <wp:effectExtent l="25400" t="25400" r="83820" b="876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7" cstate="hqprint">
                      <a:extLst>
                        <a:ext uri="{28A0092B-C50C-407E-A947-70E740481C1C}">
                          <a14:useLocalDpi xmlns:a14="http://schemas.microsoft.com/office/drawing/2010/main" val="0"/>
                        </a:ext>
                      </a:extLst>
                    </a:blip>
                    <a:stretch>
                      <a:fillRect/>
                    </a:stretch>
                  </pic:blipFill>
                  <pic:spPr>
                    <a:xfrm>
                      <a:off x="0" y="0"/>
                      <a:ext cx="4297680" cy="394970"/>
                    </a:xfrm>
                    <a:prstGeom prst="rect">
                      <a:avLst/>
                    </a:prstGeom>
                    <a:effectLst>
                      <a:outerShdw blurRad="50800" dist="38100" dir="2700000" algn="tl" rotWithShape="0">
                        <a:prstClr val="black">
                          <a:alpha val="40000"/>
                        </a:prstClr>
                      </a:outerShdw>
                    </a:effectLst>
                  </pic:spPr>
                </pic:pic>
              </a:graphicData>
            </a:graphic>
          </wp:inline>
        </w:drawing>
      </w:r>
      <w:r>
        <w:t xml:space="preserve"> </w:t>
      </w:r>
    </w:p>
    <w:p w14:paraId="610836D9" w14:textId="3F8BE2A2" w:rsidR="00504DF0" w:rsidRDefault="00504DF0" w:rsidP="00504DF0">
      <w:pPr>
        <w:pStyle w:val="BodyText"/>
      </w:pPr>
      <w:r>
        <w:t>Like the Style Pane, the Format Pane will appear to the right of your document.</w:t>
      </w:r>
    </w:p>
    <w:p w14:paraId="74822A81" w14:textId="6393DAB7" w:rsidR="00504DF0" w:rsidRDefault="00504DF0" w:rsidP="00504DF0">
      <w:pPr>
        <w:pStyle w:val="Image"/>
      </w:pPr>
      <w:r>
        <w:rPr>
          <w:noProof/>
        </w:rPr>
        <w:lastRenderedPageBreak/>
        <w:drawing>
          <wp:inline distT="0" distB="0" distL="0" distR="0" wp14:anchorId="393B5556" wp14:editId="1AD9160C">
            <wp:extent cx="2809875" cy="2772461"/>
            <wp:effectExtent l="25400" t="25400" r="85725" b="85090"/>
            <wp:docPr id="24" name="Picture 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email&#10;&#10;Description automatically generated"/>
                    <pic:cNvPicPr/>
                  </pic:nvPicPr>
                  <pic:blipFill rotWithShape="1">
                    <a:blip r:embed="rId58">
                      <a:extLst>
                        <a:ext uri="{28A0092B-C50C-407E-A947-70E740481C1C}">
                          <a14:useLocalDpi xmlns:a14="http://schemas.microsoft.com/office/drawing/2010/main" val="0"/>
                        </a:ext>
                      </a:extLst>
                    </a:blip>
                    <a:srcRect b="31619"/>
                    <a:stretch/>
                  </pic:blipFill>
                  <pic:spPr bwMode="auto">
                    <a:xfrm>
                      <a:off x="0" y="0"/>
                      <a:ext cx="2816473" cy="277897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5805516" w14:textId="4F146EDC" w:rsidR="00504DF0" w:rsidRDefault="002C7957" w:rsidP="002C7957">
      <w:pPr>
        <w:pStyle w:val="BodyText"/>
      </w:pPr>
      <w:r>
        <w:t>We</w:t>
      </w:r>
      <w:r w:rsidR="008C7B78">
        <w:t>’</w:t>
      </w:r>
      <w:r>
        <w:t>ll discuss what is available on each tab of the Format Picture pane.</w:t>
      </w:r>
    </w:p>
    <w:p w14:paraId="2A509064" w14:textId="77777777" w:rsidR="002C7957" w:rsidRDefault="002C7957">
      <w:pPr>
        <w:widowControl/>
        <w:autoSpaceDE/>
        <w:autoSpaceDN/>
        <w:spacing w:after="160" w:line="259" w:lineRule="auto"/>
        <w:rPr>
          <w:rFonts w:ascii="Garamond" w:hAnsi="Garamond"/>
          <w:b/>
          <w:sz w:val="28"/>
          <w:szCs w:val="32"/>
        </w:rPr>
      </w:pPr>
      <w:r>
        <w:br w:type="page"/>
      </w:r>
    </w:p>
    <w:p w14:paraId="43D00B7A" w14:textId="4A689CB4" w:rsidR="002C7957" w:rsidRPr="00355C67" w:rsidRDefault="002C7957" w:rsidP="00355C67">
      <w:pPr>
        <w:pStyle w:val="Heading2"/>
      </w:pPr>
      <w:bookmarkStart w:id="24" w:name="_Toc130894372"/>
      <w:r>
        <w:lastRenderedPageBreak/>
        <w:t>Fill</w:t>
      </w:r>
      <w:bookmarkEnd w:id="24"/>
    </w:p>
    <w:p w14:paraId="199FB0A6" w14:textId="7603EC6D" w:rsidR="002C7957" w:rsidRDefault="002C7957" w:rsidP="002C7957">
      <w:pPr>
        <w:pStyle w:val="BodyText"/>
      </w:pPr>
      <w:r>
        <w:t xml:space="preserve">Add a fill to your picture or leave the default of </w:t>
      </w:r>
      <w:r w:rsidR="008C7B78">
        <w:t>“</w:t>
      </w:r>
      <w:r>
        <w:t>No fill.</w:t>
      </w:r>
      <w:r w:rsidR="008C7B78">
        <w:t>”</w:t>
      </w:r>
    </w:p>
    <w:p w14:paraId="431D5E1D" w14:textId="3D9C9538" w:rsidR="002C7957" w:rsidRDefault="002C7957" w:rsidP="002C7957">
      <w:pPr>
        <w:pStyle w:val="Image"/>
      </w:pPr>
      <w:r>
        <w:rPr>
          <w:noProof/>
        </w:rPr>
        <w:drawing>
          <wp:inline distT="0" distB="0" distL="0" distR="0" wp14:anchorId="7F07340E" wp14:editId="5E9B9721">
            <wp:extent cx="3860800" cy="4724400"/>
            <wp:effectExtent l="25400" t="25400" r="88900" b="8890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3860800" cy="4724400"/>
                    </a:xfrm>
                    <a:prstGeom prst="rect">
                      <a:avLst/>
                    </a:prstGeom>
                    <a:effectLst>
                      <a:outerShdw blurRad="50800" dist="38100" dir="2700000" algn="tl" rotWithShape="0">
                        <a:prstClr val="black">
                          <a:alpha val="40000"/>
                        </a:prstClr>
                      </a:outerShdw>
                    </a:effectLst>
                  </pic:spPr>
                </pic:pic>
              </a:graphicData>
            </a:graphic>
          </wp:inline>
        </w:drawing>
      </w:r>
    </w:p>
    <w:p w14:paraId="3B155E82" w14:textId="77777777" w:rsidR="002C7957" w:rsidRDefault="002C7957">
      <w:pPr>
        <w:widowControl/>
        <w:autoSpaceDE/>
        <w:autoSpaceDN/>
        <w:spacing w:after="160" w:line="259" w:lineRule="auto"/>
        <w:rPr>
          <w:rFonts w:ascii="Garamond" w:hAnsi="Garamond"/>
          <w:sz w:val="24"/>
          <w:szCs w:val="24"/>
        </w:rPr>
      </w:pPr>
      <w:r>
        <w:br w:type="page"/>
      </w:r>
    </w:p>
    <w:p w14:paraId="07F42E30" w14:textId="7DD72F8B" w:rsidR="002C7957" w:rsidRPr="002C7957" w:rsidRDefault="002C7957" w:rsidP="00355C67">
      <w:pPr>
        <w:pStyle w:val="Heading2"/>
      </w:pPr>
      <w:bookmarkStart w:id="25" w:name="_Toc130894373"/>
      <w:r>
        <w:lastRenderedPageBreak/>
        <w:t>Format Shadow</w:t>
      </w:r>
      <w:bookmarkEnd w:id="25"/>
    </w:p>
    <w:p w14:paraId="6D3E3555" w14:textId="22269CC3" w:rsidR="00170C93" w:rsidRDefault="002C7957" w:rsidP="002C7957">
      <w:pPr>
        <w:pStyle w:val="BodyText"/>
      </w:pPr>
      <w:r>
        <w:t>There are several options to add depth to your images by including a shadow, creating 3D formats, or adding artistic effects.</w:t>
      </w:r>
    </w:p>
    <w:p w14:paraId="3E58B9BC" w14:textId="1010DDC9" w:rsidR="002C7957" w:rsidRDefault="002C7957" w:rsidP="002C7957">
      <w:pPr>
        <w:pStyle w:val="BodyText"/>
      </w:pPr>
      <w:r>
        <w:t>Notice the drop shadow on the image below.</w:t>
      </w:r>
    </w:p>
    <w:p w14:paraId="0BDEC60D" w14:textId="7136DF97" w:rsidR="002C7957" w:rsidRDefault="002C7957" w:rsidP="002C7957">
      <w:pPr>
        <w:pStyle w:val="Image"/>
      </w:pPr>
      <w:r>
        <w:rPr>
          <w:noProof/>
        </w:rPr>
        <w:drawing>
          <wp:inline distT="0" distB="0" distL="0" distR="0" wp14:anchorId="612C955F" wp14:editId="4664C000">
            <wp:extent cx="3810000" cy="4191000"/>
            <wp:effectExtent l="25400" t="25400" r="127000" b="12700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3810000" cy="4191000"/>
                    </a:xfrm>
                    <a:prstGeom prst="rect">
                      <a:avLst/>
                    </a:prstGeom>
                    <a:effectLst>
                      <a:outerShdw blurRad="50800" dist="38100" dir="2700000" sx="101000" sy="101000" algn="tl" rotWithShape="0">
                        <a:prstClr val="black">
                          <a:alpha val="40000"/>
                        </a:prstClr>
                      </a:outerShdw>
                    </a:effectLst>
                  </pic:spPr>
                </pic:pic>
              </a:graphicData>
            </a:graphic>
          </wp:inline>
        </w:drawing>
      </w:r>
    </w:p>
    <w:p w14:paraId="1F9E0027" w14:textId="72192742" w:rsidR="002C7957" w:rsidRDefault="002C7957">
      <w:pPr>
        <w:widowControl/>
        <w:autoSpaceDE/>
        <w:autoSpaceDN/>
        <w:spacing w:after="160" w:line="259" w:lineRule="auto"/>
        <w:rPr>
          <w:rFonts w:ascii="Garamond" w:hAnsi="Garamond"/>
          <w:sz w:val="24"/>
          <w:szCs w:val="24"/>
        </w:rPr>
      </w:pPr>
      <w:r>
        <w:br w:type="page"/>
      </w:r>
    </w:p>
    <w:p w14:paraId="4A03F481" w14:textId="05C13751" w:rsidR="002C7957" w:rsidRPr="00355C67" w:rsidRDefault="002C7957" w:rsidP="00355C67">
      <w:pPr>
        <w:pStyle w:val="Heading2"/>
      </w:pPr>
      <w:bookmarkStart w:id="26" w:name="_Toc130894374"/>
      <w:r>
        <w:lastRenderedPageBreak/>
        <w:t>Picture Corrections</w:t>
      </w:r>
      <w:bookmarkEnd w:id="26"/>
    </w:p>
    <w:p w14:paraId="6073CB92" w14:textId="71049302" w:rsidR="002C7957" w:rsidRDefault="002C7957" w:rsidP="002C7957">
      <w:pPr>
        <w:pStyle w:val="BodyText"/>
      </w:pPr>
      <w:r>
        <w:t>Use this tab to adjust the brightness or contrast, set the picture transparency, adjust the color tone, or crop the image.</w:t>
      </w:r>
    </w:p>
    <w:p w14:paraId="5788BA4C" w14:textId="0651B2CD" w:rsidR="002C7957" w:rsidRDefault="002C7957" w:rsidP="002C7957">
      <w:pPr>
        <w:pStyle w:val="BodyText"/>
      </w:pPr>
      <w:r>
        <w:t>If you are printing your book on KDP in black and white, it</w:t>
      </w:r>
      <w:r w:rsidR="008C7B78">
        <w:t>’</w:t>
      </w:r>
      <w:r>
        <w:t>s a good idea to convert your images to grayscale.</w:t>
      </w:r>
    </w:p>
    <w:p w14:paraId="2E9AA8B6" w14:textId="51462FA2" w:rsidR="002C7957" w:rsidRDefault="002C7957" w:rsidP="002C7957">
      <w:pPr>
        <w:pStyle w:val="Image"/>
      </w:pPr>
      <w:r>
        <w:rPr>
          <w:noProof/>
        </w:rPr>
        <w:drawing>
          <wp:inline distT="0" distB="0" distL="0" distR="0" wp14:anchorId="6092D21F" wp14:editId="514771C8">
            <wp:extent cx="1374911" cy="5212080"/>
            <wp:effectExtent l="25400" t="25400" r="85725" b="8382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61" cstate="hqprint">
                      <a:extLst>
                        <a:ext uri="{28A0092B-C50C-407E-A947-70E740481C1C}">
                          <a14:useLocalDpi xmlns:a14="http://schemas.microsoft.com/office/drawing/2010/main" val="0"/>
                        </a:ext>
                      </a:extLst>
                    </a:blip>
                    <a:stretch>
                      <a:fillRect/>
                    </a:stretch>
                  </pic:blipFill>
                  <pic:spPr>
                    <a:xfrm>
                      <a:off x="0" y="0"/>
                      <a:ext cx="1374911" cy="5212080"/>
                    </a:xfrm>
                    <a:prstGeom prst="rect">
                      <a:avLst/>
                    </a:prstGeom>
                    <a:effectLst>
                      <a:outerShdw blurRad="50800" dist="38100" dir="2700000" algn="tl" rotWithShape="0">
                        <a:prstClr val="black">
                          <a:alpha val="40000"/>
                        </a:prstClr>
                      </a:outerShdw>
                    </a:effectLst>
                  </pic:spPr>
                </pic:pic>
              </a:graphicData>
            </a:graphic>
          </wp:inline>
        </w:drawing>
      </w:r>
    </w:p>
    <w:p w14:paraId="3F47AD5A" w14:textId="77777777" w:rsidR="002C7957" w:rsidRDefault="002C7957" w:rsidP="00355C67">
      <w:pPr>
        <w:pStyle w:val="Heading1"/>
      </w:pPr>
      <w:bookmarkStart w:id="27" w:name="_Toc130894375"/>
      <w:r>
        <w:lastRenderedPageBreak/>
        <w:t>Picture Frames</w:t>
      </w:r>
      <w:bookmarkEnd w:id="27"/>
    </w:p>
    <w:p w14:paraId="204DA6BA" w14:textId="4D2081E0" w:rsidR="005914B5" w:rsidRDefault="005914B5" w:rsidP="005914B5">
      <w:pPr>
        <w:pStyle w:val="BodyText"/>
      </w:pPr>
      <w:r>
        <w:t xml:space="preserve">Microsoft Word also has several pre-defined picture frames that you can add to pictures. These are useful for </w:t>
      </w:r>
      <w:r w:rsidR="008C7B78">
        <w:t>“</w:t>
      </w:r>
      <w:r>
        <w:t>About the Author</w:t>
      </w:r>
      <w:r w:rsidR="008C7B78">
        <w:t>”</w:t>
      </w:r>
      <w:r>
        <w:t xml:space="preserve"> photos or </w:t>
      </w:r>
      <w:r w:rsidR="008C7B78">
        <w:t>“</w:t>
      </w:r>
      <w:r>
        <w:t>Dedication</w:t>
      </w:r>
      <w:r w:rsidR="008C7B78">
        <w:t>”</w:t>
      </w:r>
      <w:r>
        <w:t xml:space="preserve"> photos in your book.</w:t>
      </w:r>
    </w:p>
    <w:p w14:paraId="660C9C26" w14:textId="2211589A" w:rsidR="005914B5" w:rsidRDefault="005914B5" w:rsidP="005914B5">
      <w:pPr>
        <w:pStyle w:val="BodyText"/>
      </w:pPr>
      <w:r>
        <w:t>When you click on the image, the Picture Format tab will appear at the top of the page. Click on the dropdown arrow below the frames to see all your options.</w:t>
      </w:r>
    </w:p>
    <w:p w14:paraId="08B61FF3" w14:textId="0B3EB32F" w:rsidR="005914B5" w:rsidRDefault="005914B5" w:rsidP="005914B5">
      <w:pPr>
        <w:pStyle w:val="Image"/>
      </w:pPr>
      <w:r>
        <w:rPr>
          <w:noProof/>
        </w:rPr>
        <w:drawing>
          <wp:inline distT="0" distB="0" distL="0" distR="0" wp14:anchorId="21AF7418" wp14:editId="31FD4CB8">
            <wp:extent cx="4297680" cy="2840990"/>
            <wp:effectExtent l="25400" t="25400" r="83820" b="927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2">
                      <a:extLst>
                        <a:ext uri="{28A0092B-C50C-407E-A947-70E740481C1C}">
                          <a14:useLocalDpi xmlns:a14="http://schemas.microsoft.com/office/drawing/2010/main" val="0"/>
                        </a:ext>
                      </a:extLst>
                    </a:blip>
                    <a:stretch>
                      <a:fillRect/>
                    </a:stretch>
                  </pic:blipFill>
                  <pic:spPr>
                    <a:xfrm>
                      <a:off x="0" y="0"/>
                      <a:ext cx="4297680" cy="2840990"/>
                    </a:xfrm>
                    <a:prstGeom prst="rect">
                      <a:avLst/>
                    </a:prstGeom>
                    <a:effectLst>
                      <a:outerShdw blurRad="50800" dist="38100" dir="2700000" algn="tl" rotWithShape="0">
                        <a:prstClr val="black">
                          <a:alpha val="40000"/>
                        </a:prstClr>
                      </a:outerShdw>
                    </a:effectLst>
                  </pic:spPr>
                </pic:pic>
              </a:graphicData>
            </a:graphic>
          </wp:inline>
        </w:drawing>
      </w:r>
    </w:p>
    <w:p w14:paraId="1AE7FF9F" w14:textId="1F9FD2A1" w:rsidR="002C7957" w:rsidRPr="002C7957" w:rsidRDefault="005914B5" w:rsidP="005914B5">
      <w:pPr>
        <w:pStyle w:val="BodyText"/>
      </w:pPr>
      <w:r>
        <w:t xml:space="preserve">You can also use the Formatting Pane to adjust the width and color of </w:t>
      </w:r>
      <w:r w:rsidR="00C21C41">
        <w:t>any</w:t>
      </w:r>
      <w:r>
        <w:t xml:space="preserve"> borders </w:t>
      </w:r>
      <w:r w:rsidR="00C21C41">
        <w:t>for your images</w:t>
      </w:r>
      <w:r>
        <w:t>.</w:t>
      </w:r>
    </w:p>
    <w:p w14:paraId="0FCD6B4F" w14:textId="76BB872A" w:rsidR="00463A71" w:rsidRDefault="00463A71" w:rsidP="00CC5698">
      <w:pPr>
        <w:pStyle w:val="Chapter"/>
        <w:sectPr w:rsidR="00463A71" w:rsidSect="00014C2E">
          <w:type w:val="oddPage"/>
          <w:pgSz w:w="8640" w:h="12960"/>
          <w:pgMar w:top="1339" w:right="864" w:bottom="864" w:left="1008" w:header="576" w:footer="432" w:gutter="0"/>
          <w:cols w:space="720"/>
          <w:titlePg/>
          <w:docGrid w:linePitch="360"/>
        </w:sectPr>
      </w:pPr>
    </w:p>
    <w:p w14:paraId="57A120CA" w14:textId="2F285170" w:rsidR="003B4E74" w:rsidRDefault="003B4E74" w:rsidP="003B4E74">
      <w:pPr>
        <w:pStyle w:val="ChapterNumber"/>
      </w:pPr>
      <w:r>
        <w:lastRenderedPageBreak/>
        <w:t xml:space="preserve">Chapter </w:t>
      </w:r>
      <w:r w:rsidR="00631B38">
        <w:t>Seven</w:t>
      </w:r>
    </w:p>
    <w:p w14:paraId="0633B15B" w14:textId="3BC0343F" w:rsidR="00CC5698" w:rsidRDefault="00CC5698" w:rsidP="00CC5698">
      <w:pPr>
        <w:pStyle w:val="Chapter"/>
      </w:pPr>
      <w:bookmarkStart w:id="28" w:name="_Toc130894376"/>
      <w:r>
        <w:t>Adding Headers and Footers</w:t>
      </w:r>
      <w:bookmarkEnd w:id="28"/>
    </w:p>
    <w:p w14:paraId="75F596B4" w14:textId="7EDE0EAA" w:rsidR="00463A71" w:rsidRDefault="004A2790" w:rsidP="004A2790">
      <w:pPr>
        <w:pStyle w:val="BodyText"/>
      </w:pPr>
      <w:r>
        <w:t>Headers and Footers in your document provide spaces to add text that you want to appear on every page in the document. You can change the text for different parts of your document by using Section Breaks. Also, you can choose sections where you don</w:t>
      </w:r>
      <w:r w:rsidR="008C7B78">
        <w:t>’</w:t>
      </w:r>
      <w:r>
        <w:t>t want the header or footer information to appear.</w:t>
      </w:r>
    </w:p>
    <w:p w14:paraId="3EBFB7C2" w14:textId="2B1E9592" w:rsidR="004A2790" w:rsidRDefault="004A2790" w:rsidP="004A2790">
      <w:pPr>
        <w:pStyle w:val="BodyText"/>
      </w:pPr>
      <w:r>
        <w:t>For example, on the title and copyright pages, you probably don</w:t>
      </w:r>
      <w:r w:rsidR="008C7B78">
        <w:t>’</w:t>
      </w:r>
      <w:r>
        <w:t>t want headers or page numbers.</w:t>
      </w:r>
    </w:p>
    <w:p w14:paraId="3A3E3E85" w14:textId="33DFECCA" w:rsidR="004A2790" w:rsidRDefault="004A2790" w:rsidP="004A2790">
      <w:pPr>
        <w:pStyle w:val="BodyText"/>
      </w:pPr>
      <w:r>
        <w:t>Also, on the first page of each chapter, you don</w:t>
      </w:r>
      <w:r w:rsidR="008C7B78">
        <w:t>’</w:t>
      </w:r>
      <w:r>
        <w:t>t want headers.</w:t>
      </w:r>
    </w:p>
    <w:p w14:paraId="2117D61B" w14:textId="7D7D6CDF" w:rsidR="004A2790" w:rsidRDefault="004A2790" w:rsidP="004A2790">
      <w:pPr>
        <w:pStyle w:val="BodyText"/>
      </w:pPr>
      <w:r>
        <w:t>In this document, we chose to include the author</w:t>
      </w:r>
      <w:r w:rsidR="008C7B78">
        <w:t>’</w:t>
      </w:r>
      <w:r>
        <w:t>s name, chapter titles, and page numbers in the headers.</w:t>
      </w:r>
    </w:p>
    <w:p w14:paraId="2BB3D88E" w14:textId="0C8C103A" w:rsidR="004A2790" w:rsidRDefault="008606BF" w:rsidP="004A2790">
      <w:pPr>
        <w:pStyle w:val="BodyText"/>
      </w:pPr>
      <w:r>
        <w:t>Headers on odd-numbered pages are right-aligned so that the page numbers will be near the right margin since odd-numbered pages are on the right side of the book.</w:t>
      </w:r>
    </w:p>
    <w:p w14:paraId="6F91E7F9" w14:textId="3B2892F8" w:rsidR="008606BF" w:rsidRDefault="008606BF" w:rsidP="008606BF">
      <w:pPr>
        <w:pStyle w:val="BodyText"/>
      </w:pPr>
      <w:r>
        <w:t>Headers on even-numbered pages are left-aligned so that the page numbers will be near the left margin since odd-numbered pages are on the left side of the book.</w:t>
      </w:r>
    </w:p>
    <w:p w14:paraId="74572ACD" w14:textId="11F2E75A" w:rsidR="008606BF" w:rsidRDefault="008606BF" w:rsidP="004A2790">
      <w:pPr>
        <w:pStyle w:val="BodyText"/>
      </w:pPr>
      <w:r>
        <w:t>In some books, we will center the headers and footers and include the author</w:t>
      </w:r>
      <w:r w:rsidR="008C7B78">
        <w:t>’</w:t>
      </w:r>
      <w:r>
        <w:t>s name and chapter title in the header and the page number in the footer.</w:t>
      </w:r>
    </w:p>
    <w:p w14:paraId="48F4C19F" w14:textId="0EB4155D" w:rsidR="008606BF" w:rsidRDefault="008606BF" w:rsidP="004A2790">
      <w:pPr>
        <w:pStyle w:val="BodyText"/>
      </w:pPr>
      <w:r>
        <w:t>You can style header and footer text like any other style in your document (bold, italic, underline, etc.)</w:t>
      </w:r>
    </w:p>
    <w:p w14:paraId="2DA44191" w14:textId="5BC68901" w:rsidR="008606BF" w:rsidRDefault="008606BF" w:rsidP="004A2790">
      <w:pPr>
        <w:pStyle w:val="BodyText"/>
      </w:pPr>
      <w:r>
        <w:t>The headers and footers in this document are regular text that has been expanded by 1 pt.</w:t>
      </w:r>
    </w:p>
    <w:p w14:paraId="6A82C1FA" w14:textId="7A1F31F7" w:rsidR="008606BF" w:rsidRDefault="008606BF" w:rsidP="008606BF">
      <w:pPr>
        <w:pStyle w:val="Heading1"/>
      </w:pPr>
      <w:bookmarkStart w:id="29" w:name="_Toc130894377"/>
      <w:r>
        <w:lastRenderedPageBreak/>
        <w:t>Headers and Footers</w:t>
      </w:r>
      <w:bookmarkEnd w:id="29"/>
      <w:r>
        <w:t xml:space="preserve"> </w:t>
      </w:r>
    </w:p>
    <w:p w14:paraId="4688B719" w14:textId="37B3942C" w:rsidR="004A2790" w:rsidRDefault="008606BF" w:rsidP="004A2790">
      <w:pPr>
        <w:pStyle w:val="BodyText"/>
      </w:pPr>
      <w:r>
        <w:t xml:space="preserve">The Header and Footer formatting pane will appear when you double-click in the </w:t>
      </w:r>
      <w:r w:rsidR="00471840">
        <w:t>header area of the document.</w:t>
      </w:r>
    </w:p>
    <w:p w14:paraId="1673D095" w14:textId="25382D2E" w:rsidR="008606BF" w:rsidRDefault="008606BF" w:rsidP="008606BF">
      <w:pPr>
        <w:pStyle w:val="Image"/>
      </w:pPr>
      <w:r>
        <w:rPr>
          <w:noProof/>
        </w:rPr>
        <w:drawing>
          <wp:inline distT="0" distB="0" distL="0" distR="0" wp14:anchorId="7729FED2" wp14:editId="69434823">
            <wp:extent cx="4297680" cy="528320"/>
            <wp:effectExtent l="25400" t="25400" r="83820" b="939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4297680" cy="528320"/>
                    </a:xfrm>
                    <a:prstGeom prst="rect">
                      <a:avLst/>
                    </a:prstGeom>
                    <a:effectLst>
                      <a:outerShdw blurRad="50800" dist="38100" dir="2700000" algn="tl" rotWithShape="0">
                        <a:prstClr val="black">
                          <a:alpha val="40000"/>
                        </a:prstClr>
                      </a:outerShdw>
                    </a:effectLst>
                  </pic:spPr>
                </pic:pic>
              </a:graphicData>
            </a:graphic>
          </wp:inline>
        </w:drawing>
      </w:r>
    </w:p>
    <w:p w14:paraId="7B26A9D3" w14:textId="277782F6" w:rsidR="008606BF" w:rsidRDefault="008606BF" w:rsidP="008606BF">
      <w:pPr>
        <w:pStyle w:val="Heading2"/>
      </w:pPr>
      <w:bookmarkStart w:id="30" w:name="_Toc130894378"/>
      <w:r>
        <w:t>Predefined Header and Footer Styles</w:t>
      </w:r>
      <w:bookmarkEnd w:id="30"/>
    </w:p>
    <w:p w14:paraId="2EE7F148" w14:textId="2F26B3CF" w:rsidR="008606BF" w:rsidRDefault="008606BF" w:rsidP="008606BF">
      <w:pPr>
        <w:pStyle w:val="BodyText"/>
      </w:pPr>
      <w:r>
        <w:t xml:space="preserve">By clicking on the dropdown arrow next to </w:t>
      </w:r>
      <w:r w:rsidR="008C7B78">
        <w:t>“</w:t>
      </w:r>
      <w:r>
        <w:t>Header</w:t>
      </w:r>
      <w:r w:rsidR="008C7B78">
        <w:t>”</w:t>
      </w:r>
      <w:r>
        <w:t xml:space="preserve"> or </w:t>
      </w:r>
      <w:r w:rsidR="008C7B78">
        <w:t>“</w:t>
      </w:r>
      <w:r>
        <w:t>Footer</w:t>
      </w:r>
      <w:r w:rsidR="008C7B78">
        <w:t>”</w:t>
      </w:r>
      <w:r>
        <w:t xml:space="preserve"> in the format pane, you will see some default options you can choose from if desired.</w:t>
      </w:r>
    </w:p>
    <w:p w14:paraId="7E76BC7F" w14:textId="13224A1A" w:rsidR="008606BF" w:rsidRDefault="008606BF" w:rsidP="008606BF">
      <w:pPr>
        <w:pStyle w:val="Image"/>
      </w:pPr>
      <w:r>
        <w:rPr>
          <w:noProof/>
        </w:rPr>
        <w:lastRenderedPageBreak/>
        <w:drawing>
          <wp:inline distT="0" distB="0" distL="0" distR="0" wp14:anchorId="25817C0C" wp14:editId="2F8FFC17">
            <wp:extent cx="2715768" cy="4114800"/>
            <wp:effectExtent l="25400" t="25400" r="91440" b="88900"/>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715768" cy="4114800"/>
                    </a:xfrm>
                    <a:prstGeom prst="rect">
                      <a:avLst/>
                    </a:prstGeom>
                    <a:effectLst>
                      <a:outerShdw blurRad="50800" dist="38100" dir="2700000" algn="tl" rotWithShape="0">
                        <a:prstClr val="black">
                          <a:alpha val="40000"/>
                        </a:prstClr>
                      </a:outerShdw>
                    </a:effectLst>
                  </pic:spPr>
                </pic:pic>
              </a:graphicData>
            </a:graphic>
          </wp:inline>
        </w:drawing>
      </w:r>
    </w:p>
    <w:p w14:paraId="6BF8A1B2" w14:textId="1AAA8521" w:rsidR="008606BF" w:rsidRDefault="00122CFA" w:rsidP="00122CFA">
      <w:pPr>
        <w:pStyle w:val="Heading2"/>
      </w:pPr>
      <w:bookmarkStart w:id="31" w:name="_Toc130894379"/>
      <w:r>
        <w:t>Page Numbers, Dates/Times, and Images</w:t>
      </w:r>
      <w:bookmarkEnd w:id="31"/>
    </w:p>
    <w:p w14:paraId="22FAF6B9" w14:textId="4347D912" w:rsidR="00312AF0" w:rsidRDefault="00122CFA" w:rsidP="00122CFA">
      <w:pPr>
        <w:pStyle w:val="BodyText"/>
      </w:pPr>
      <w:r>
        <w:t>Each of these dropdown menus in the Header Format Pane will give you options to insert and customize these in your headers and footers.</w:t>
      </w:r>
    </w:p>
    <w:p w14:paraId="365F6A38" w14:textId="5B78CCAE" w:rsidR="00312AF0" w:rsidRDefault="00312AF0" w:rsidP="00122CFA">
      <w:pPr>
        <w:pStyle w:val="BodyText"/>
      </w:pPr>
      <w:r>
        <w:t xml:space="preserve">To start page numbering at </w:t>
      </w:r>
      <w:r w:rsidR="008C7B78">
        <w:t>“</w:t>
      </w:r>
      <w:r>
        <w:t>1</w:t>
      </w:r>
      <w:r w:rsidR="008C7B78">
        <w:t>”</w:t>
      </w:r>
      <w:r>
        <w:t xml:space="preserve"> in your first chapter, click on the Header in that chapter. From the Header Format Pane, select the dropdown arrow next to </w:t>
      </w:r>
      <w:r w:rsidR="008C7B78">
        <w:t>“</w:t>
      </w:r>
      <w:r>
        <w:t>Page Number</w:t>
      </w:r>
      <w:r w:rsidR="008C7B78">
        <w:t>”</w:t>
      </w:r>
      <w:r>
        <w:t xml:space="preserve"> and choose </w:t>
      </w:r>
      <w:r w:rsidR="008C7B78">
        <w:t>“</w:t>
      </w:r>
      <w:r>
        <w:t>Format Page Numbers…</w:t>
      </w:r>
      <w:r w:rsidR="008C7B78">
        <w:t>”</w:t>
      </w:r>
    </w:p>
    <w:p w14:paraId="310C94C8" w14:textId="605ADB56" w:rsidR="00312AF0" w:rsidRDefault="00312AF0" w:rsidP="00312AF0">
      <w:pPr>
        <w:pStyle w:val="Image"/>
      </w:pPr>
      <w:r>
        <w:rPr>
          <w:noProof/>
        </w:rPr>
        <w:lastRenderedPageBreak/>
        <w:drawing>
          <wp:inline distT="0" distB="0" distL="0" distR="0" wp14:anchorId="6580E95F" wp14:editId="7FA69E47">
            <wp:extent cx="4297680" cy="2354580"/>
            <wp:effectExtent l="25400" t="25400" r="83820" b="83820"/>
            <wp:docPr id="43" name="Picture 4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Word&#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297680" cy="2354580"/>
                    </a:xfrm>
                    <a:prstGeom prst="rect">
                      <a:avLst/>
                    </a:prstGeom>
                    <a:effectLst>
                      <a:outerShdw blurRad="50800" dist="38100" dir="2700000" algn="tl" rotWithShape="0">
                        <a:prstClr val="black">
                          <a:alpha val="40000"/>
                        </a:prstClr>
                      </a:outerShdw>
                    </a:effectLst>
                  </pic:spPr>
                </pic:pic>
              </a:graphicData>
            </a:graphic>
          </wp:inline>
        </w:drawing>
      </w:r>
    </w:p>
    <w:p w14:paraId="189D6629" w14:textId="67E69BCB" w:rsidR="00312AF0" w:rsidRDefault="00312AF0" w:rsidP="00312AF0">
      <w:pPr>
        <w:pStyle w:val="Image"/>
      </w:pPr>
      <w:r>
        <w:rPr>
          <w:noProof/>
        </w:rPr>
        <w:drawing>
          <wp:inline distT="0" distB="0" distL="0" distR="0" wp14:anchorId="2123C3E4" wp14:editId="14AC9F37">
            <wp:extent cx="4297680" cy="3649345"/>
            <wp:effectExtent l="25400" t="25400" r="83820" b="84455"/>
            <wp:docPr id="44" name="Picture 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297680" cy="3649345"/>
                    </a:xfrm>
                    <a:prstGeom prst="rect">
                      <a:avLst/>
                    </a:prstGeom>
                    <a:effectLst>
                      <a:outerShdw blurRad="50800" dist="38100" dir="2700000" algn="tl" rotWithShape="0">
                        <a:prstClr val="black">
                          <a:alpha val="40000"/>
                        </a:prstClr>
                      </a:outerShdw>
                    </a:effectLst>
                  </pic:spPr>
                </pic:pic>
              </a:graphicData>
            </a:graphic>
          </wp:inline>
        </w:drawing>
      </w:r>
    </w:p>
    <w:p w14:paraId="14F3AAC4" w14:textId="64DF4952" w:rsidR="00312AF0" w:rsidRDefault="00312AF0">
      <w:pPr>
        <w:pStyle w:val="ListNumber"/>
        <w:numPr>
          <w:ilvl w:val="0"/>
          <w:numId w:val="17"/>
        </w:numPr>
      </w:pPr>
      <w:r>
        <w:lastRenderedPageBreak/>
        <w:t>Confirm that the number format is correct (typically 1, 2, 3, …) Roman Numerals may be used in the front matter section, though.</w:t>
      </w:r>
    </w:p>
    <w:p w14:paraId="1B560737" w14:textId="78D5A388" w:rsidR="00312AF0" w:rsidRDefault="00312AF0">
      <w:pPr>
        <w:pStyle w:val="ListNumber"/>
        <w:numPr>
          <w:ilvl w:val="0"/>
          <w:numId w:val="17"/>
        </w:numPr>
      </w:pPr>
      <w:r>
        <w:t xml:space="preserve">Set the </w:t>
      </w:r>
      <w:r w:rsidR="008C7B78">
        <w:t>“</w:t>
      </w:r>
      <w:r>
        <w:t>Start at</w:t>
      </w:r>
      <w:r w:rsidR="008C7B78">
        <w:t>”</w:t>
      </w:r>
      <w:r>
        <w:t xml:space="preserve"> field to </w:t>
      </w:r>
      <w:r w:rsidR="008C7B78">
        <w:t>“</w:t>
      </w:r>
      <w:r>
        <w:t>1.</w:t>
      </w:r>
      <w:r w:rsidR="008C7B78">
        <w:t>”</w:t>
      </w:r>
    </w:p>
    <w:p w14:paraId="3788AF7F" w14:textId="1AA8E7CA" w:rsidR="00312AF0" w:rsidRPr="00312AF0" w:rsidRDefault="00312AF0">
      <w:pPr>
        <w:pStyle w:val="ListNumber"/>
        <w:numPr>
          <w:ilvl w:val="0"/>
          <w:numId w:val="17"/>
        </w:numPr>
      </w:pPr>
      <w:r>
        <w:t xml:space="preserve">The first page of the section you are in will start at </w:t>
      </w:r>
      <w:r w:rsidR="008C7B78">
        <w:t>“</w:t>
      </w:r>
      <w:r>
        <w:t>1.</w:t>
      </w:r>
      <w:r w:rsidR="008C7B78">
        <w:t>”</w:t>
      </w:r>
      <w:r>
        <w:t xml:space="preserve"> Any additional sections should be set to </w:t>
      </w:r>
      <w:r w:rsidR="008C7B78">
        <w:t>“</w:t>
      </w:r>
      <w:r>
        <w:t>Continue from previous section,</w:t>
      </w:r>
      <w:r w:rsidR="008C7B78">
        <w:t>”</w:t>
      </w:r>
      <w:r>
        <w:t xml:space="preserve"> which is the </w:t>
      </w:r>
      <w:proofErr w:type="gramStart"/>
      <w:r>
        <w:t>default</w:t>
      </w:r>
      <w:proofErr w:type="gramEnd"/>
      <w:r>
        <w:t xml:space="preserve"> so you won</w:t>
      </w:r>
      <w:r w:rsidR="008C7B78">
        <w:t>’</w:t>
      </w:r>
      <w:r>
        <w:t>t have to update each section.</w:t>
      </w:r>
    </w:p>
    <w:p w14:paraId="621CD779" w14:textId="6729F861" w:rsidR="00122CFA" w:rsidRDefault="00122CFA" w:rsidP="00122CFA">
      <w:pPr>
        <w:pStyle w:val="Heading2"/>
      </w:pPr>
      <w:bookmarkStart w:id="32" w:name="_Toc130894380"/>
      <w:r>
        <w:t>Previous and Next</w:t>
      </w:r>
      <w:bookmarkEnd w:id="32"/>
    </w:p>
    <w:p w14:paraId="08AF66FB" w14:textId="29742DCA" w:rsidR="00122CFA" w:rsidRDefault="00122CFA" w:rsidP="00122CFA">
      <w:pPr>
        <w:pStyle w:val="BodyText"/>
      </w:pPr>
      <w:r>
        <w:t>These options allow you to navigate to the next or previous header/footer in the document.</w:t>
      </w:r>
    </w:p>
    <w:p w14:paraId="0C1881EB" w14:textId="01BB476A" w:rsidR="00122CFA" w:rsidRPr="00122CFA" w:rsidRDefault="00122CFA" w:rsidP="00122CFA">
      <w:pPr>
        <w:pStyle w:val="Heading2"/>
      </w:pPr>
      <w:bookmarkStart w:id="33" w:name="_Toc130894381"/>
      <w:r>
        <w:t>Link to Previous</w:t>
      </w:r>
      <w:bookmarkEnd w:id="33"/>
    </w:p>
    <w:p w14:paraId="57604BE6" w14:textId="35258262" w:rsidR="00122CFA" w:rsidRDefault="00122CFA" w:rsidP="00122CFA">
      <w:pPr>
        <w:pStyle w:val="BodyText"/>
      </w:pPr>
      <w:r>
        <w:t>This is where many authors get confused when working with headers (and footers.)</w:t>
      </w:r>
    </w:p>
    <w:p w14:paraId="7B07B8A6" w14:textId="57F57BBC" w:rsidR="00122CFA" w:rsidRDefault="00122CFA" w:rsidP="00122CFA">
      <w:pPr>
        <w:pStyle w:val="BodyText"/>
      </w:pPr>
      <w:r>
        <w:t>For this book, we are using the Author</w:t>
      </w:r>
      <w:r w:rsidR="008C7B78">
        <w:t>’</w:t>
      </w:r>
      <w:r>
        <w:t>s Name on the odd-numbered pages, so they will appear on the right side of the book. When we double-click at the top of the page in the header area, the Header &amp; Footer style pane will open.</w:t>
      </w:r>
    </w:p>
    <w:p w14:paraId="6E8FA9BD" w14:textId="2B83D981" w:rsidR="000741C3" w:rsidRDefault="000741C3" w:rsidP="000741C3">
      <w:pPr>
        <w:pStyle w:val="BodyTextBold"/>
      </w:pPr>
      <w:r>
        <w:t xml:space="preserve">Important: Ensure that </w:t>
      </w:r>
      <w:r w:rsidR="008C7B78">
        <w:t>“</w:t>
      </w:r>
      <w:r>
        <w:t>Different First Page</w:t>
      </w:r>
      <w:r w:rsidR="008C7B78">
        <w:t>”</w:t>
      </w:r>
      <w:r>
        <w:t xml:space="preserve"> and </w:t>
      </w:r>
      <w:r w:rsidR="008C7B78">
        <w:t>“</w:t>
      </w:r>
      <w:r>
        <w:t>Different Odd &amp; Even Pages</w:t>
      </w:r>
      <w:r w:rsidR="008C7B78">
        <w:t>”</w:t>
      </w:r>
      <w:r>
        <w:t xml:space="preserve"> are checked.</w:t>
      </w:r>
    </w:p>
    <w:p w14:paraId="257607DA" w14:textId="4C286A14" w:rsidR="000741C3" w:rsidRDefault="000741C3" w:rsidP="000741C3">
      <w:pPr>
        <w:pStyle w:val="Image"/>
      </w:pPr>
      <w:r>
        <w:rPr>
          <w:noProof/>
        </w:rPr>
        <w:drawing>
          <wp:inline distT="0" distB="0" distL="0" distR="0" wp14:anchorId="0DC98C1F" wp14:editId="5D06CBAE">
            <wp:extent cx="4297680" cy="1029970"/>
            <wp:effectExtent l="25400" t="25400" r="83820" b="87630"/>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297680" cy="1029970"/>
                    </a:xfrm>
                    <a:prstGeom prst="rect">
                      <a:avLst/>
                    </a:prstGeom>
                    <a:effectLst>
                      <a:outerShdw blurRad="50800" dist="38100" dir="2700000" algn="tl" rotWithShape="0">
                        <a:prstClr val="black">
                          <a:alpha val="40000"/>
                        </a:prstClr>
                      </a:outerShdw>
                    </a:effectLst>
                  </pic:spPr>
                </pic:pic>
              </a:graphicData>
            </a:graphic>
          </wp:inline>
        </w:drawing>
      </w:r>
    </w:p>
    <w:p w14:paraId="457A569C" w14:textId="18776D91" w:rsidR="000741C3" w:rsidRPr="000741C3" w:rsidRDefault="000741C3" w:rsidP="000741C3">
      <w:pPr>
        <w:pStyle w:val="BodyText"/>
      </w:pPr>
      <w:r>
        <w:lastRenderedPageBreak/>
        <w:t xml:space="preserve">Typically, the first page of a chapter does not include headers, so by checking </w:t>
      </w:r>
      <w:r w:rsidR="008C7B78">
        <w:t>“</w:t>
      </w:r>
      <w:r>
        <w:t>Different First Page,</w:t>
      </w:r>
      <w:r w:rsidR="008C7B78">
        <w:t>”</w:t>
      </w:r>
      <w:r>
        <w:t xml:space="preserve"> Word will automatically omit headers from the Chapter Title page.</w:t>
      </w:r>
    </w:p>
    <w:p w14:paraId="1FCE31B8" w14:textId="0777D3E3" w:rsidR="00122CFA" w:rsidRDefault="00122CFA" w:rsidP="00122CFA">
      <w:pPr>
        <w:pStyle w:val="BodyText"/>
      </w:pPr>
      <w:r>
        <w:t>Because we want the author</w:t>
      </w:r>
      <w:r w:rsidR="008C7B78">
        <w:t>’</w:t>
      </w:r>
      <w:r>
        <w:t xml:space="preserve">s name on ALL odd-numbered pages in ALL sections, we need to ensure </w:t>
      </w:r>
      <w:r w:rsidR="008C7B78">
        <w:t>“</w:t>
      </w:r>
      <w:r>
        <w:t>Link to Previous</w:t>
      </w:r>
      <w:r w:rsidR="008C7B78">
        <w:t>”</w:t>
      </w:r>
      <w:r>
        <w:t xml:space="preserve"> is selected. Then, we can add the author</w:t>
      </w:r>
      <w:r w:rsidR="008C7B78">
        <w:t>’</w:t>
      </w:r>
      <w:r>
        <w:t>s name next to the page number.</w:t>
      </w:r>
    </w:p>
    <w:p w14:paraId="708766BF" w14:textId="28C86746" w:rsidR="00122CFA" w:rsidRDefault="00122CFA" w:rsidP="00122CFA">
      <w:pPr>
        <w:pStyle w:val="Image"/>
      </w:pPr>
      <w:r>
        <w:rPr>
          <w:noProof/>
        </w:rPr>
        <w:drawing>
          <wp:inline distT="0" distB="0" distL="0" distR="0" wp14:anchorId="1210EDBE" wp14:editId="462FF6E1">
            <wp:extent cx="4297680" cy="1602105"/>
            <wp:effectExtent l="25400" t="25400" r="83820" b="86995"/>
            <wp:docPr id="37" name="Picture 3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 Word&#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297680" cy="1602105"/>
                    </a:xfrm>
                    <a:prstGeom prst="rect">
                      <a:avLst/>
                    </a:prstGeom>
                    <a:effectLst>
                      <a:outerShdw blurRad="50800" dist="38100" dir="2700000" algn="tl" rotWithShape="0">
                        <a:prstClr val="black">
                          <a:alpha val="40000"/>
                        </a:prstClr>
                      </a:outerShdw>
                    </a:effectLst>
                  </pic:spPr>
                </pic:pic>
              </a:graphicData>
            </a:graphic>
          </wp:inline>
        </w:drawing>
      </w:r>
    </w:p>
    <w:p w14:paraId="0BE9D2DC" w14:textId="738C4693" w:rsidR="000741C3" w:rsidRDefault="00122CFA" w:rsidP="00122CFA">
      <w:pPr>
        <w:pStyle w:val="BodyText"/>
        <w:rPr>
          <w:b/>
          <w:bCs/>
        </w:rPr>
      </w:pPr>
      <w:r>
        <w:t>Since we want each chapter title to appear on the even-numbered pages within that chapter, we need to click at the top of the document and open the Header and Footer style pane.</w:t>
      </w:r>
      <w:r w:rsidR="000741C3">
        <w:t xml:space="preserve"> </w:t>
      </w:r>
      <w:r w:rsidR="000741C3">
        <w:rPr>
          <w:b/>
          <w:bCs/>
        </w:rPr>
        <w:t xml:space="preserve">Uncheck </w:t>
      </w:r>
      <w:r w:rsidR="008C7B78">
        <w:rPr>
          <w:b/>
          <w:bCs/>
        </w:rPr>
        <w:t>“</w:t>
      </w:r>
      <w:r w:rsidR="000741C3">
        <w:rPr>
          <w:b/>
          <w:bCs/>
        </w:rPr>
        <w:t>Link to Previous.</w:t>
      </w:r>
      <w:r w:rsidR="008C7B78">
        <w:rPr>
          <w:b/>
          <w:bCs/>
        </w:rPr>
        <w:t>”</w:t>
      </w:r>
      <w:r w:rsidR="000741C3">
        <w:rPr>
          <w:b/>
          <w:bCs/>
        </w:rPr>
        <w:t xml:space="preserve"> </w:t>
      </w:r>
    </w:p>
    <w:p w14:paraId="2B2EA918" w14:textId="1D00CA1E" w:rsidR="00122CFA" w:rsidRPr="000741C3" w:rsidRDefault="000741C3" w:rsidP="000741C3">
      <w:pPr>
        <w:pStyle w:val="BodyText"/>
      </w:pPr>
      <w:r>
        <w:t xml:space="preserve">Then, </w:t>
      </w:r>
      <w:r w:rsidRPr="000741C3">
        <w:t>add</w:t>
      </w:r>
      <w:r>
        <w:t xml:space="preserve"> the current chapter title. You can use the Previous and Next buttons to navigate to other sections and update the chapter titles.</w:t>
      </w:r>
    </w:p>
    <w:p w14:paraId="7FB4D7A7" w14:textId="77472765" w:rsidR="000741C3" w:rsidRDefault="000741C3" w:rsidP="000741C3">
      <w:pPr>
        <w:pStyle w:val="Image"/>
      </w:pPr>
      <w:r>
        <w:rPr>
          <w:noProof/>
        </w:rPr>
        <w:drawing>
          <wp:inline distT="0" distB="0" distL="0" distR="0" wp14:anchorId="2204C563" wp14:editId="75C250F0">
            <wp:extent cx="4297680" cy="1276350"/>
            <wp:effectExtent l="25400" t="25400" r="83820" b="95250"/>
            <wp:docPr id="39" name="Picture 3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 Word&#10;&#10;Description automatically generated"/>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4297680" cy="1276350"/>
                    </a:xfrm>
                    <a:prstGeom prst="rect">
                      <a:avLst/>
                    </a:prstGeom>
                    <a:effectLst>
                      <a:outerShdw blurRad="50800" dist="38100" dir="2700000" algn="tl" rotWithShape="0">
                        <a:prstClr val="black">
                          <a:alpha val="40000"/>
                        </a:prstClr>
                      </a:outerShdw>
                    </a:effectLst>
                  </pic:spPr>
                </pic:pic>
              </a:graphicData>
            </a:graphic>
          </wp:inline>
        </w:drawing>
      </w:r>
    </w:p>
    <w:p w14:paraId="4E0008DD" w14:textId="02AE39D9" w:rsidR="005C79DC" w:rsidRDefault="000741C3" w:rsidP="00122CFA">
      <w:pPr>
        <w:pStyle w:val="BodyText"/>
        <w:sectPr w:rsidR="005C79DC" w:rsidSect="00014C2E">
          <w:headerReference w:type="even" r:id="rId70"/>
          <w:type w:val="oddPage"/>
          <w:pgSz w:w="8640" w:h="12960"/>
          <w:pgMar w:top="1339" w:right="864" w:bottom="864" w:left="1008" w:header="576" w:footer="432" w:gutter="0"/>
          <w:cols w:space="720"/>
          <w:titlePg/>
          <w:docGrid w:linePitch="360"/>
        </w:sectPr>
      </w:pPr>
      <w:r>
        <w:t xml:space="preserve">When you are done updating the headers, you can click the </w:t>
      </w:r>
      <w:r w:rsidR="008C7B78">
        <w:t>“</w:t>
      </w:r>
      <w:r>
        <w:t>Close Header and Footer</w:t>
      </w:r>
      <w:r w:rsidR="008C7B78">
        <w:t>”</w:t>
      </w:r>
      <w:r>
        <w:t xml:space="preserve"> button or double-click anywhere in the document.</w:t>
      </w:r>
    </w:p>
    <w:p w14:paraId="272431B0" w14:textId="1C257064" w:rsidR="00122CFA" w:rsidRDefault="005C79DC" w:rsidP="005C79DC">
      <w:pPr>
        <w:pStyle w:val="Chapter"/>
      </w:pPr>
      <w:bookmarkStart w:id="34" w:name="_Toc130894382"/>
      <w:r>
        <w:lastRenderedPageBreak/>
        <w:t>Tables</w:t>
      </w:r>
      <w:bookmarkEnd w:id="34"/>
    </w:p>
    <w:p w14:paraId="2153C226" w14:textId="1500CB3B" w:rsidR="005C79DC" w:rsidRPr="005C79DC" w:rsidRDefault="005C79DC" w:rsidP="006C1A3D">
      <w:pPr>
        <w:pStyle w:val="BodyText"/>
      </w:pPr>
      <w:r w:rsidRPr="005C79DC">
        <w:t>Tables can be used to present data in a clear and concise manner, making it easier to read and understand. This is particularly useful for presenting numerical data.</w:t>
      </w:r>
    </w:p>
    <w:p w14:paraId="6B42F902" w14:textId="7665FC47" w:rsidR="005C79DC" w:rsidRPr="005C79DC" w:rsidRDefault="006C1A3D" w:rsidP="006C1A3D">
      <w:pPr>
        <w:pStyle w:val="BodyText"/>
      </w:pPr>
      <w:r>
        <w:t>You can also use t</w:t>
      </w:r>
      <w:r w:rsidR="005C79DC" w:rsidRPr="005C79DC">
        <w:t xml:space="preserve">ables to align text and graphics on a page. </w:t>
      </w:r>
      <w:r w:rsidR="005C79DC" w:rsidRPr="006C1A3D">
        <w:t>This</w:t>
      </w:r>
      <w:r w:rsidR="005C79DC" w:rsidRPr="005C79DC">
        <w:t xml:space="preserve"> is useful for creating newsletters, brochures, and other types of documents where text and graphics need to be placed in specific locations.</w:t>
      </w:r>
    </w:p>
    <w:p w14:paraId="53DAF148" w14:textId="7D6D2219" w:rsidR="005C79DC" w:rsidRDefault="006C1A3D" w:rsidP="006C1A3D">
      <w:pPr>
        <w:pStyle w:val="BodyText"/>
      </w:pPr>
      <w:r w:rsidRPr="006C1A3D">
        <w:t>F</w:t>
      </w:r>
      <w:r>
        <w:t>inally, you can use t</w:t>
      </w:r>
      <w:r w:rsidR="005C79DC" w:rsidRPr="006C1A3D">
        <w:t>ables</w:t>
      </w:r>
      <w:r w:rsidR="005C79DC" w:rsidRPr="005C79DC">
        <w:t xml:space="preserve"> to format text</w:t>
      </w:r>
      <w:r>
        <w:t xml:space="preserve"> by</w:t>
      </w:r>
      <w:r w:rsidR="005C79DC" w:rsidRPr="005C79DC">
        <w:t xml:space="preserve"> creating columns and rows of text. </w:t>
      </w:r>
    </w:p>
    <w:p w14:paraId="58EEC4A4" w14:textId="4F049277" w:rsidR="006C1A3D" w:rsidRDefault="008C7B78" w:rsidP="008C7B78">
      <w:pPr>
        <w:pStyle w:val="Heading1"/>
      </w:pPr>
      <w:bookmarkStart w:id="35" w:name="_Toc130894383"/>
      <w:r>
        <w:t xml:space="preserve">Inserting Tables </w:t>
      </w:r>
      <w:proofErr w:type="gramStart"/>
      <w:r>
        <w:t>Into</w:t>
      </w:r>
      <w:proofErr w:type="gramEnd"/>
      <w:r>
        <w:t xml:space="preserve"> Your Document</w:t>
      </w:r>
      <w:bookmarkEnd w:id="35"/>
    </w:p>
    <w:p w14:paraId="23A3D268" w14:textId="59602EF9" w:rsidR="008C7B78" w:rsidRPr="008C7B78" w:rsidRDefault="008C7B78" w:rsidP="008C7B78">
      <w:pPr>
        <w:pStyle w:val="ListNumber"/>
        <w:numPr>
          <w:ilvl w:val="0"/>
          <w:numId w:val="120"/>
        </w:numPr>
      </w:pPr>
      <w:r w:rsidRPr="008C7B78">
        <w:t xml:space="preserve">Click on the </w:t>
      </w:r>
      <w:r>
        <w:t>“</w:t>
      </w:r>
      <w:r w:rsidRPr="008C7B78">
        <w:t>Insert</w:t>
      </w:r>
      <w:r>
        <w:t>”</w:t>
      </w:r>
      <w:r w:rsidRPr="008C7B78">
        <w:t xml:space="preserve"> </w:t>
      </w:r>
      <w:r>
        <w:t>dropdown list from the</w:t>
      </w:r>
      <w:r w:rsidRPr="008C7B78">
        <w:t xml:space="preserve"> top menu bar.</w:t>
      </w:r>
    </w:p>
    <w:p w14:paraId="5ECBABD5" w14:textId="0C5E460C" w:rsidR="008C7B78" w:rsidRDefault="008C7B78" w:rsidP="008C7B78">
      <w:pPr>
        <w:pStyle w:val="ListNumber"/>
        <w:numPr>
          <w:ilvl w:val="0"/>
          <w:numId w:val="120"/>
        </w:numPr>
      </w:pPr>
      <w:r>
        <w:t>Select</w:t>
      </w:r>
      <w:r w:rsidRPr="008C7B78">
        <w:t xml:space="preserve"> </w:t>
      </w:r>
      <w:r>
        <w:t>“</w:t>
      </w:r>
      <w:r w:rsidRPr="008C7B78">
        <w:t>Table</w:t>
      </w:r>
      <w:r>
        <w:t>.”</w:t>
      </w:r>
    </w:p>
    <w:p w14:paraId="2DFE5DD4" w14:textId="77777777" w:rsidR="008C7B78" w:rsidRDefault="008C7B78" w:rsidP="008C7B78">
      <w:pPr>
        <w:pStyle w:val="ListContinue2"/>
      </w:pPr>
      <w:r>
        <w:rPr>
          <w:noProof/>
        </w:rPr>
        <w:drawing>
          <wp:inline distT="0" distB="0" distL="0" distR="0" wp14:anchorId="6CDD3EC9" wp14:editId="02EE6DD0">
            <wp:extent cx="1417320" cy="2749524"/>
            <wp:effectExtent l="25400" t="25400" r="93980" b="83185"/>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1417320" cy="2749524"/>
                    </a:xfrm>
                    <a:prstGeom prst="rect">
                      <a:avLst/>
                    </a:prstGeom>
                    <a:effectLst>
                      <a:outerShdw blurRad="50800" dist="38100" dir="2700000" algn="tl" rotWithShape="0">
                        <a:prstClr val="black">
                          <a:alpha val="40000"/>
                        </a:prstClr>
                      </a:outerShdw>
                    </a:effectLst>
                  </pic:spPr>
                </pic:pic>
              </a:graphicData>
            </a:graphic>
          </wp:inline>
        </w:drawing>
      </w:r>
    </w:p>
    <w:p w14:paraId="5D2AB880" w14:textId="68DE6FC7" w:rsidR="008C7B78" w:rsidRDefault="008C7B78" w:rsidP="008C7B78">
      <w:pPr>
        <w:pStyle w:val="ListNumber"/>
      </w:pPr>
      <w:r>
        <w:lastRenderedPageBreak/>
        <w:t>From the dialog box, enter the number of rows and columns for your table.</w:t>
      </w:r>
    </w:p>
    <w:p w14:paraId="345CBBBE" w14:textId="6359B94A" w:rsidR="008C7B78" w:rsidRDefault="008C7B78" w:rsidP="008C7B78">
      <w:pPr>
        <w:pStyle w:val="ListContinue2"/>
      </w:pPr>
      <w:r>
        <w:rPr>
          <w:noProof/>
        </w:rPr>
        <w:drawing>
          <wp:inline distT="0" distB="0" distL="0" distR="0" wp14:anchorId="042640ED" wp14:editId="216B7F79">
            <wp:extent cx="3200400" cy="2699155"/>
            <wp:effectExtent l="25400" t="25400" r="88900" b="95250"/>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200400" cy="2699155"/>
                    </a:xfrm>
                    <a:prstGeom prst="rect">
                      <a:avLst/>
                    </a:prstGeom>
                    <a:effectLst>
                      <a:outerShdw blurRad="50800" dist="38100" dir="2700000" algn="tl" rotWithShape="0">
                        <a:prstClr val="black">
                          <a:alpha val="40000"/>
                        </a:prstClr>
                      </a:outerShdw>
                    </a:effectLst>
                  </pic:spPr>
                </pic:pic>
              </a:graphicData>
            </a:graphic>
          </wp:inline>
        </w:drawing>
      </w:r>
    </w:p>
    <w:p w14:paraId="2315B50F" w14:textId="179FD23D" w:rsidR="007D00D6" w:rsidRPr="008C7B78" w:rsidRDefault="007D00D6" w:rsidP="007D00D6">
      <w:pPr>
        <w:pStyle w:val="ListNumber"/>
      </w:pPr>
      <w:r>
        <w:t>Click “OK” to see your table</w:t>
      </w:r>
      <w:r w:rsidR="00EC604E">
        <w:t>.</w:t>
      </w:r>
    </w:p>
    <w:tbl>
      <w:tblPr>
        <w:tblStyle w:val="TableGrid"/>
        <w:tblW w:w="0" w:type="auto"/>
        <w:tblInd w:w="720" w:type="dxa"/>
        <w:tblLook w:val="04A0" w:firstRow="1" w:lastRow="0" w:firstColumn="1" w:lastColumn="0" w:noHBand="0" w:noVBand="1"/>
      </w:tblPr>
      <w:tblGrid>
        <w:gridCol w:w="1207"/>
        <w:gridCol w:w="1207"/>
        <w:gridCol w:w="1208"/>
        <w:gridCol w:w="1208"/>
        <w:gridCol w:w="1208"/>
      </w:tblGrid>
      <w:tr w:rsidR="008C7B78" w14:paraId="68804663" w14:textId="77777777" w:rsidTr="008C7B78">
        <w:tc>
          <w:tcPr>
            <w:tcW w:w="1351" w:type="dxa"/>
          </w:tcPr>
          <w:p w14:paraId="0BE2C0CB" w14:textId="77777777" w:rsidR="008C7B78" w:rsidRDefault="008C7B78" w:rsidP="008C7B78">
            <w:pPr>
              <w:pStyle w:val="ListContinue2"/>
              <w:ind w:left="0"/>
            </w:pPr>
          </w:p>
        </w:tc>
        <w:tc>
          <w:tcPr>
            <w:tcW w:w="1351" w:type="dxa"/>
          </w:tcPr>
          <w:p w14:paraId="150ADEDA" w14:textId="77777777" w:rsidR="008C7B78" w:rsidRDefault="008C7B78" w:rsidP="008C7B78">
            <w:pPr>
              <w:pStyle w:val="ListContinue2"/>
              <w:ind w:left="0"/>
            </w:pPr>
          </w:p>
        </w:tc>
        <w:tc>
          <w:tcPr>
            <w:tcW w:w="1352" w:type="dxa"/>
          </w:tcPr>
          <w:p w14:paraId="5D140006" w14:textId="77777777" w:rsidR="008C7B78" w:rsidRDefault="008C7B78" w:rsidP="008C7B78">
            <w:pPr>
              <w:pStyle w:val="ListContinue2"/>
              <w:ind w:left="0"/>
            </w:pPr>
          </w:p>
        </w:tc>
        <w:tc>
          <w:tcPr>
            <w:tcW w:w="1352" w:type="dxa"/>
          </w:tcPr>
          <w:p w14:paraId="6351D42C" w14:textId="77777777" w:rsidR="008C7B78" w:rsidRDefault="008C7B78" w:rsidP="008C7B78">
            <w:pPr>
              <w:pStyle w:val="ListContinue2"/>
              <w:ind w:left="0"/>
            </w:pPr>
          </w:p>
        </w:tc>
        <w:tc>
          <w:tcPr>
            <w:tcW w:w="1352" w:type="dxa"/>
          </w:tcPr>
          <w:p w14:paraId="55458EB3" w14:textId="77777777" w:rsidR="008C7B78" w:rsidRDefault="008C7B78" w:rsidP="008C7B78">
            <w:pPr>
              <w:pStyle w:val="ListContinue2"/>
              <w:ind w:left="0"/>
            </w:pPr>
          </w:p>
        </w:tc>
      </w:tr>
      <w:tr w:rsidR="008C7B78" w14:paraId="54D3372F" w14:textId="77777777" w:rsidTr="008C7B78">
        <w:tc>
          <w:tcPr>
            <w:tcW w:w="1351" w:type="dxa"/>
          </w:tcPr>
          <w:p w14:paraId="1C192A3F" w14:textId="77777777" w:rsidR="008C7B78" w:rsidRDefault="008C7B78" w:rsidP="008C7B78">
            <w:pPr>
              <w:pStyle w:val="ListContinue2"/>
              <w:ind w:left="0"/>
            </w:pPr>
          </w:p>
        </w:tc>
        <w:tc>
          <w:tcPr>
            <w:tcW w:w="1351" w:type="dxa"/>
          </w:tcPr>
          <w:p w14:paraId="0C76640B" w14:textId="77777777" w:rsidR="008C7B78" w:rsidRDefault="008C7B78" w:rsidP="008C7B78">
            <w:pPr>
              <w:pStyle w:val="ListContinue2"/>
              <w:ind w:left="0"/>
            </w:pPr>
          </w:p>
        </w:tc>
        <w:tc>
          <w:tcPr>
            <w:tcW w:w="1352" w:type="dxa"/>
          </w:tcPr>
          <w:p w14:paraId="34E8B378" w14:textId="77777777" w:rsidR="008C7B78" w:rsidRDefault="008C7B78" w:rsidP="008C7B78">
            <w:pPr>
              <w:pStyle w:val="ListContinue2"/>
              <w:ind w:left="0"/>
            </w:pPr>
          </w:p>
        </w:tc>
        <w:tc>
          <w:tcPr>
            <w:tcW w:w="1352" w:type="dxa"/>
          </w:tcPr>
          <w:p w14:paraId="5E39C248" w14:textId="77777777" w:rsidR="008C7B78" w:rsidRDefault="008C7B78" w:rsidP="008C7B78">
            <w:pPr>
              <w:pStyle w:val="ListContinue2"/>
              <w:ind w:left="0"/>
            </w:pPr>
          </w:p>
        </w:tc>
        <w:tc>
          <w:tcPr>
            <w:tcW w:w="1352" w:type="dxa"/>
          </w:tcPr>
          <w:p w14:paraId="68DF2D21" w14:textId="77777777" w:rsidR="008C7B78" w:rsidRDefault="008C7B78" w:rsidP="008C7B78">
            <w:pPr>
              <w:pStyle w:val="ListContinue2"/>
              <w:ind w:left="0"/>
            </w:pPr>
          </w:p>
        </w:tc>
      </w:tr>
    </w:tbl>
    <w:p w14:paraId="6C5F6E65" w14:textId="64320B71" w:rsidR="008C7B78" w:rsidRPr="008C7B78" w:rsidRDefault="007D00D6" w:rsidP="008C7B78">
      <w:pPr>
        <w:pStyle w:val="ListNumber"/>
        <w:numPr>
          <w:ilvl w:val="0"/>
          <w:numId w:val="120"/>
        </w:numPr>
      </w:pPr>
      <w:r>
        <w:t>A</w:t>
      </w:r>
      <w:r w:rsidR="008C7B78" w:rsidRPr="008C7B78">
        <w:t xml:space="preserve">dd content to the table by clicking inside each cell </w:t>
      </w:r>
      <w:r>
        <w:t>to type or paste</w:t>
      </w:r>
      <w:r w:rsidR="008C7B78" w:rsidRPr="008C7B78">
        <w:t xml:space="preserve"> the text.</w:t>
      </w:r>
    </w:p>
    <w:p w14:paraId="771AB1E8" w14:textId="77777777" w:rsidR="007D00D6" w:rsidRDefault="008C7B78" w:rsidP="008C7B78">
      <w:pPr>
        <w:pStyle w:val="ListNumber"/>
        <w:numPr>
          <w:ilvl w:val="0"/>
          <w:numId w:val="120"/>
        </w:numPr>
      </w:pPr>
      <w:r w:rsidRPr="008C7B78">
        <w:t xml:space="preserve">To modify the table, </w:t>
      </w:r>
      <w:r w:rsidR="007D00D6">
        <w:t>make sure you are in the table. C</w:t>
      </w:r>
      <w:r w:rsidRPr="008C7B78">
        <w:t xml:space="preserve">lick on the </w:t>
      </w:r>
      <w:r>
        <w:t>“</w:t>
      </w:r>
      <w:r w:rsidRPr="008C7B78">
        <w:t>Table Design</w:t>
      </w:r>
      <w:r>
        <w:t>”</w:t>
      </w:r>
      <w:r w:rsidRPr="008C7B78">
        <w:t xml:space="preserve"> or </w:t>
      </w:r>
      <w:r>
        <w:t>“</w:t>
      </w:r>
      <w:r w:rsidRPr="008C7B78">
        <w:t>Table Layout</w:t>
      </w:r>
      <w:r>
        <w:t>”</w:t>
      </w:r>
      <w:r w:rsidRPr="008C7B78">
        <w:t xml:space="preserve"> tabs located above the table. </w:t>
      </w:r>
    </w:p>
    <w:p w14:paraId="7E7D3819" w14:textId="0CD61836" w:rsidR="007D00D6" w:rsidRDefault="007D00D6" w:rsidP="007D00D6">
      <w:pPr>
        <w:pStyle w:val="ListContinue2"/>
      </w:pPr>
      <w:r>
        <w:rPr>
          <w:noProof/>
        </w:rPr>
        <w:drawing>
          <wp:inline distT="0" distB="0" distL="0" distR="0" wp14:anchorId="0C6B887E" wp14:editId="7A5D6FAB">
            <wp:extent cx="3931920" cy="361354"/>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3" cstate="hqprint">
                      <a:extLst>
                        <a:ext uri="{28A0092B-C50C-407E-A947-70E740481C1C}">
                          <a14:useLocalDpi xmlns:a14="http://schemas.microsoft.com/office/drawing/2010/main" val="0"/>
                        </a:ext>
                      </a:extLst>
                    </a:blip>
                    <a:stretch>
                      <a:fillRect/>
                    </a:stretch>
                  </pic:blipFill>
                  <pic:spPr>
                    <a:xfrm>
                      <a:off x="0" y="0"/>
                      <a:ext cx="3931920" cy="361354"/>
                    </a:xfrm>
                    <a:prstGeom prst="rect">
                      <a:avLst/>
                    </a:prstGeom>
                  </pic:spPr>
                </pic:pic>
              </a:graphicData>
            </a:graphic>
          </wp:inline>
        </w:drawing>
      </w:r>
    </w:p>
    <w:p w14:paraId="4C9FD745" w14:textId="77777777" w:rsidR="007D00D6" w:rsidRDefault="007D00D6" w:rsidP="007D00D6">
      <w:pPr>
        <w:pStyle w:val="ListContinue2"/>
      </w:pPr>
      <w:r>
        <w:lastRenderedPageBreak/>
        <w:t>The Table Design menu allows you to:</w:t>
      </w:r>
    </w:p>
    <w:p w14:paraId="4A6E2EA0" w14:textId="77777777" w:rsidR="007D00D6" w:rsidRDefault="007D00D6" w:rsidP="007D00D6">
      <w:pPr>
        <w:pStyle w:val="ListBullet2"/>
        <w:tabs>
          <w:tab w:val="clear" w:pos="720"/>
          <w:tab w:val="num" w:pos="1080"/>
        </w:tabs>
        <w:ind w:left="1080"/>
      </w:pPr>
      <w:r>
        <w:t xml:space="preserve">change the </w:t>
      </w:r>
      <w:proofErr w:type="gramStart"/>
      <w:r>
        <w:t>style</w:t>
      </w:r>
      <w:proofErr w:type="gramEnd"/>
    </w:p>
    <w:p w14:paraId="144D1C2C" w14:textId="06F57615" w:rsidR="007D00D6" w:rsidRDefault="007D00D6" w:rsidP="007D00D6">
      <w:pPr>
        <w:pStyle w:val="ListBullet2"/>
        <w:tabs>
          <w:tab w:val="clear" w:pos="720"/>
          <w:tab w:val="num" w:pos="1080"/>
        </w:tabs>
        <w:ind w:left="1080"/>
      </w:pPr>
      <w:r>
        <w:t xml:space="preserve">add row or column </w:t>
      </w:r>
      <w:proofErr w:type="gramStart"/>
      <w:r>
        <w:t>headings</w:t>
      </w:r>
      <w:proofErr w:type="gramEnd"/>
    </w:p>
    <w:p w14:paraId="5B05C615" w14:textId="77777777" w:rsidR="007D00D6" w:rsidRDefault="007D00D6" w:rsidP="00746741">
      <w:pPr>
        <w:pStyle w:val="ListBullet2"/>
        <w:tabs>
          <w:tab w:val="clear" w:pos="720"/>
          <w:tab w:val="num" w:pos="1080"/>
        </w:tabs>
        <w:ind w:left="1080"/>
      </w:pPr>
      <w:r>
        <w:t xml:space="preserve">add borders and change the border </w:t>
      </w:r>
      <w:proofErr w:type="gramStart"/>
      <w:r>
        <w:t>style</w:t>
      </w:r>
      <w:proofErr w:type="gramEnd"/>
    </w:p>
    <w:p w14:paraId="20D7AAA5" w14:textId="06969CB0" w:rsidR="007D00D6" w:rsidRDefault="007D00D6" w:rsidP="00746741">
      <w:pPr>
        <w:pStyle w:val="ListBullet2"/>
        <w:tabs>
          <w:tab w:val="clear" w:pos="720"/>
          <w:tab w:val="num" w:pos="1080"/>
        </w:tabs>
        <w:ind w:left="1080"/>
      </w:pPr>
      <w:r>
        <w:t xml:space="preserve">add </w:t>
      </w:r>
      <w:proofErr w:type="gramStart"/>
      <w:r>
        <w:t>shading</w:t>
      </w:r>
      <w:proofErr w:type="gramEnd"/>
    </w:p>
    <w:p w14:paraId="4439E95F" w14:textId="77777777" w:rsidR="007D00D6" w:rsidRDefault="007D00D6" w:rsidP="00EC604E">
      <w:pPr>
        <w:pStyle w:val="ListBullet2"/>
        <w:numPr>
          <w:ilvl w:val="0"/>
          <w:numId w:val="0"/>
        </w:numPr>
        <w:tabs>
          <w:tab w:val="num" w:pos="1080"/>
        </w:tabs>
        <w:ind w:left="1080"/>
      </w:pPr>
    </w:p>
    <w:p w14:paraId="3FA68B9D" w14:textId="3E6BB67F" w:rsidR="00EC604E" w:rsidRDefault="00EC604E" w:rsidP="00EC604E">
      <w:pPr>
        <w:pStyle w:val="ListNumber"/>
      </w:pPr>
      <w:r>
        <w:t>To use the predefined styles in Word, click on the arrow to expand the view of options:</w:t>
      </w:r>
    </w:p>
    <w:p w14:paraId="02A430EE" w14:textId="69B9F9DB" w:rsidR="00EC604E" w:rsidRPr="00EC604E" w:rsidRDefault="00EC604E" w:rsidP="00EC604E">
      <w:pPr>
        <w:pStyle w:val="ListContinue2"/>
      </w:pPr>
      <w:r>
        <w:rPr>
          <w:noProof/>
        </w:rPr>
        <w:drawing>
          <wp:inline distT="0" distB="0" distL="0" distR="0" wp14:anchorId="1EB332FB" wp14:editId="3B1D0097">
            <wp:extent cx="3657600" cy="4343940"/>
            <wp:effectExtent l="25400" t="25400" r="88900" b="88900"/>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3657600" cy="4343940"/>
                    </a:xfrm>
                    <a:prstGeom prst="rect">
                      <a:avLst/>
                    </a:prstGeom>
                    <a:effectLst>
                      <a:outerShdw blurRad="50800" dist="38100" dir="2700000" algn="tl" rotWithShape="0">
                        <a:prstClr val="black">
                          <a:alpha val="40000"/>
                        </a:prstClr>
                      </a:outerShdw>
                    </a:effectLst>
                  </pic:spPr>
                </pic:pic>
              </a:graphicData>
            </a:graphic>
          </wp:inline>
        </w:drawing>
      </w:r>
    </w:p>
    <w:p w14:paraId="4AF923E9" w14:textId="6EEC1BBA" w:rsidR="00510F12" w:rsidRPr="00510F12" w:rsidRDefault="00510F12" w:rsidP="00510F12">
      <w:pPr>
        <w:pStyle w:val="ListNumber"/>
      </w:pPr>
      <w:r w:rsidRPr="00510F12">
        <w:lastRenderedPageBreak/>
        <w:t xml:space="preserve">Hover over the different table style options to preview </w:t>
      </w:r>
      <w:r w:rsidR="00EC604E">
        <w:t>your table with that style</w:t>
      </w:r>
      <w:r w:rsidRPr="00510F12">
        <w:t>.</w:t>
      </w:r>
    </w:p>
    <w:p w14:paraId="52E37E8E" w14:textId="0341CAA7" w:rsidR="00510F12" w:rsidRPr="00510F12" w:rsidRDefault="00510F12" w:rsidP="00510F12">
      <w:pPr>
        <w:pStyle w:val="ListNumber"/>
      </w:pPr>
      <w:r w:rsidRPr="00510F12">
        <w:t xml:space="preserve">Once you </w:t>
      </w:r>
      <w:r w:rsidR="00EC604E">
        <w:t>find</w:t>
      </w:r>
      <w:r w:rsidRPr="00510F12">
        <w:t xml:space="preserve"> a style that you like, click on it to apply it to your table.</w:t>
      </w:r>
    </w:p>
    <w:p w14:paraId="7C7AF06A" w14:textId="77777777" w:rsidR="00510F12" w:rsidRPr="00510F12" w:rsidRDefault="00510F12" w:rsidP="00510F12">
      <w:pPr>
        <w:pStyle w:val="ListNumber"/>
      </w:pPr>
      <w:r w:rsidRPr="00510F12">
        <w:t>Your table will now be formatted with the selected pre-formatted style.</w:t>
      </w:r>
    </w:p>
    <w:p w14:paraId="4B845D7C" w14:textId="719BA938" w:rsidR="00510F12" w:rsidRPr="00510F12" w:rsidRDefault="00EC604E" w:rsidP="00510F12">
      <w:pPr>
        <w:pStyle w:val="ListNumber"/>
      </w:pPr>
      <w:r>
        <w:t>To customize a style, make your style changes and then</w:t>
      </w:r>
      <w:r w:rsidR="00510F12" w:rsidRPr="00510F12">
        <w:t xml:space="preserve"> </w:t>
      </w:r>
      <w:r>
        <w:t>click the</w:t>
      </w:r>
      <w:r w:rsidR="00510F12" w:rsidRPr="00510F12">
        <w:t xml:space="preserve"> </w:t>
      </w:r>
      <w:r w:rsidR="008C7B78">
        <w:t>“</w:t>
      </w:r>
      <w:r w:rsidR="00510F12" w:rsidRPr="00510F12">
        <w:t>More</w:t>
      </w:r>
      <w:r w:rsidR="008C7B78">
        <w:t>”</w:t>
      </w:r>
      <w:r w:rsidR="00510F12" w:rsidRPr="00510F12">
        <w:t xml:space="preserve"> button in the </w:t>
      </w:r>
      <w:r w:rsidR="008C7B78">
        <w:t>“</w:t>
      </w:r>
      <w:r w:rsidR="00510F12" w:rsidRPr="00510F12">
        <w:t>Table Styles</w:t>
      </w:r>
      <w:r w:rsidR="008C7B78">
        <w:t>”</w:t>
      </w:r>
      <w:r w:rsidR="00510F12" w:rsidRPr="00510F12">
        <w:t xml:space="preserve"> section and select </w:t>
      </w:r>
      <w:r w:rsidR="008C7B78">
        <w:t>“</w:t>
      </w:r>
      <w:r w:rsidR="00510F12" w:rsidRPr="00510F12">
        <w:t>Create a Style</w:t>
      </w:r>
      <w:r>
        <w:t>.</w:t>
      </w:r>
      <w:r w:rsidR="008C7B78">
        <w:t>”</w:t>
      </w:r>
    </w:p>
    <w:p w14:paraId="300340CE" w14:textId="44E17059" w:rsidR="00510F12" w:rsidRPr="00510F12" w:rsidRDefault="00EC604E" w:rsidP="00510F12">
      <w:pPr>
        <w:pStyle w:val="ListNumber"/>
      </w:pPr>
      <w:r>
        <w:t>Enter a</w:t>
      </w:r>
      <w:r w:rsidR="00510F12" w:rsidRPr="00510F12">
        <w:t xml:space="preserve"> style name and choose the formatting options you want to include.</w:t>
      </w:r>
    </w:p>
    <w:p w14:paraId="026E7214" w14:textId="34807C35" w:rsidR="00510F12" w:rsidRPr="00510F12" w:rsidRDefault="00510F12" w:rsidP="00510F12">
      <w:pPr>
        <w:pStyle w:val="ListNumber"/>
      </w:pPr>
      <w:r w:rsidRPr="00510F12">
        <w:t xml:space="preserve">Click </w:t>
      </w:r>
      <w:r w:rsidR="008C7B78">
        <w:t>“</w:t>
      </w:r>
      <w:r w:rsidRPr="00510F12">
        <w:t>OK</w:t>
      </w:r>
      <w:r w:rsidR="008C7B78">
        <w:t>”</w:t>
      </w:r>
      <w:r w:rsidRPr="00510F12">
        <w:t xml:space="preserve"> to save your custom table style.</w:t>
      </w:r>
    </w:p>
    <w:p w14:paraId="5D3AD427" w14:textId="77777777" w:rsidR="005C79DC" w:rsidRPr="005C79DC" w:rsidRDefault="005C79DC" w:rsidP="005C79DC">
      <w:pPr>
        <w:pStyle w:val="BodyText"/>
      </w:pPr>
    </w:p>
    <w:p w14:paraId="3937678E" w14:textId="45D136E4" w:rsidR="00463A71" w:rsidRDefault="00463A71" w:rsidP="00CC5698">
      <w:pPr>
        <w:pStyle w:val="Chapter"/>
        <w:sectPr w:rsidR="00463A71" w:rsidSect="00014C2E">
          <w:type w:val="oddPage"/>
          <w:pgSz w:w="8640" w:h="12960"/>
          <w:pgMar w:top="1339" w:right="864" w:bottom="864" w:left="1008" w:header="576" w:footer="432" w:gutter="0"/>
          <w:cols w:space="720"/>
          <w:titlePg/>
          <w:docGrid w:linePitch="360"/>
        </w:sectPr>
      </w:pPr>
    </w:p>
    <w:p w14:paraId="59E77EE5" w14:textId="4625209C" w:rsidR="00170C93" w:rsidRDefault="00170C93" w:rsidP="00170C93">
      <w:pPr>
        <w:pStyle w:val="Part"/>
        <w:sectPr w:rsidR="00170C93" w:rsidSect="00014C2E">
          <w:type w:val="oddPage"/>
          <w:pgSz w:w="8640" w:h="12960"/>
          <w:pgMar w:top="1339" w:right="864" w:bottom="864" w:left="1008" w:header="576" w:footer="432" w:gutter="0"/>
          <w:cols w:space="720"/>
          <w:titlePg/>
          <w:docGrid w:linePitch="360"/>
        </w:sectPr>
      </w:pPr>
      <w:bookmarkStart w:id="36" w:name="_Toc130894384"/>
      <w:r>
        <w:lastRenderedPageBreak/>
        <w:t>Part 3</w:t>
      </w:r>
      <w:r>
        <w:br/>
        <w:t>Final Steps</w:t>
      </w:r>
      <w:bookmarkEnd w:id="36"/>
    </w:p>
    <w:p w14:paraId="2D3FD6D3" w14:textId="12E9D088" w:rsidR="00D63559" w:rsidRDefault="00D63559" w:rsidP="00D63559">
      <w:pPr>
        <w:pStyle w:val="ChapterNumber"/>
      </w:pPr>
      <w:r>
        <w:lastRenderedPageBreak/>
        <w:t xml:space="preserve">Chapter </w:t>
      </w:r>
      <w:r w:rsidR="00631B38">
        <w:t>Eight</w:t>
      </w:r>
    </w:p>
    <w:p w14:paraId="4EBD7CDF" w14:textId="6090C76F" w:rsidR="009163DE" w:rsidRDefault="00CC5698" w:rsidP="00CC5698">
      <w:pPr>
        <w:pStyle w:val="Chapter"/>
      </w:pPr>
      <w:bookmarkStart w:id="37" w:name="_Toc130894385"/>
      <w:r>
        <w:t>Table of Contents</w:t>
      </w:r>
      <w:bookmarkEnd w:id="37"/>
    </w:p>
    <w:p w14:paraId="6E52FD98" w14:textId="7E459E02" w:rsidR="00AE68EA" w:rsidRDefault="00AE68EA" w:rsidP="00AE68EA">
      <w:pPr>
        <w:pStyle w:val="Heading1"/>
      </w:pPr>
      <w:bookmarkStart w:id="38" w:name="_Toc130894386"/>
      <w:r>
        <w:t>Generating the Table of Contents</w:t>
      </w:r>
      <w:bookmarkEnd w:id="38"/>
    </w:p>
    <w:p w14:paraId="6982A817" w14:textId="4AE92C3D" w:rsidR="00463A71" w:rsidRDefault="008D7C26" w:rsidP="008D7C26">
      <w:pPr>
        <w:pStyle w:val="BodyText"/>
      </w:pPr>
      <w:r>
        <w:t>Being able to generate a Table of Contents from styles within your document instead of manually entering page numbers will save you tons of time.</w:t>
      </w:r>
    </w:p>
    <w:p w14:paraId="5DECEBDC" w14:textId="7583CBA5" w:rsidR="008D7C26" w:rsidRDefault="008D7C26" w:rsidP="008D7C26">
      <w:pPr>
        <w:pStyle w:val="BodyText"/>
      </w:pPr>
      <w:r>
        <w:t>Since you have set up your document using styles, you can reference those to create a Table of Contents in seconds.</w:t>
      </w:r>
    </w:p>
    <w:p w14:paraId="5C2865E3" w14:textId="72D367E7" w:rsidR="008D7C26" w:rsidRDefault="008D7C26" w:rsidP="008D7C26">
      <w:pPr>
        <w:pStyle w:val="BodyText"/>
      </w:pPr>
      <w:r>
        <w:t xml:space="preserve">From the References tab in the main menu, select the dropdown arrow next to </w:t>
      </w:r>
      <w:r w:rsidR="008C7B78">
        <w:t>“</w:t>
      </w:r>
      <w:r>
        <w:t>Table of Contents</w:t>
      </w:r>
      <w:r w:rsidR="008C7B78">
        <w:t>”</w:t>
      </w:r>
      <w:r>
        <w:t xml:space="preserve"> and click on </w:t>
      </w:r>
      <w:r w:rsidR="008C7B78">
        <w:t>“</w:t>
      </w:r>
      <w:r>
        <w:t>Custom Table of Contents…</w:t>
      </w:r>
      <w:r w:rsidR="008C7B78">
        <w:t>”</w:t>
      </w:r>
    </w:p>
    <w:p w14:paraId="01078226" w14:textId="521D8A1D" w:rsidR="008D7C26" w:rsidRDefault="008D7C26" w:rsidP="008D7C26">
      <w:pPr>
        <w:pStyle w:val="Image"/>
      </w:pPr>
      <w:r>
        <w:rPr>
          <w:noProof/>
        </w:rPr>
        <w:drawing>
          <wp:inline distT="0" distB="0" distL="0" distR="0" wp14:anchorId="52486EE6" wp14:editId="195BFF99">
            <wp:extent cx="1888693" cy="3108960"/>
            <wp:effectExtent l="25400" t="25400" r="92710" b="914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1888693" cy="3108960"/>
                    </a:xfrm>
                    <a:prstGeom prst="rect">
                      <a:avLst/>
                    </a:prstGeom>
                    <a:effectLst>
                      <a:outerShdw blurRad="50800" dist="38100" dir="2700000" algn="tl" rotWithShape="0">
                        <a:prstClr val="black">
                          <a:alpha val="40000"/>
                        </a:prstClr>
                      </a:outerShdw>
                    </a:effectLst>
                  </pic:spPr>
                </pic:pic>
              </a:graphicData>
            </a:graphic>
          </wp:inline>
        </w:drawing>
      </w:r>
    </w:p>
    <w:p w14:paraId="64F0F441" w14:textId="5C515034" w:rsidR="008D7C26" w:rsidRDefault="008D7C26" w:rsidP="008D7C26">
      <w:pPr>
        <w:pStyle w:val="BodyText"/>
      </w:pPr>
      <w:r>
        <w:lastRenderedPageBreak/>
        <w:t>This will open the Custom Table of Contents dialog box with the following defaults:</w:t>
      </w:r>
    </w:p>
    <w:p w14:paraId="367ECE0E" w14:textId="4730D73E" w:rsidR="008D7C26" w:rsidRDefault="008D7C26" w:rsidP="008D7C26">
      <w:pPr>
        <w:pStyle w:val="Image"/>
      </w:pPr>
      <w:r>
        <w:rPr>
          <w:noProof/>
        </w:rPr>
        <w:drawing>
          <wp:inline distT="0" distB="0" distL="0" distR="0" wp14:anchorId="437A5EF8" wp14:editId="56874391">
            <wp:extent cx="4297680" cy="4106545"/>
            <wp:effectExtent l="25400" t="25400" r="83820" b="84455"/>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4297680" cy="4106545"/>
                    </a:xfrm>
                    <a:prstGeom prst="rect">
                      <a:avLst/>
                    </a:prstGeom>
                    <a:effectLst>
                      <a:outerShdw blurRad="50800" dist="38100" dir="2700000" algn="tl" rotWithShape="0">
                        <a:prstClr val="black">
                          <a:alpha val="40000"/>
                        </a:prstClr>
                      </a:outerShdw>
                    </a:effectLst>
                  </pic:spPr>
                </pic:pic>
              </a:graphicData>
            </a:graphic>
          </wp:inline>
        </w:drawing>
      </w:r>
    </w:p>
    <w:p w14:paraId="37BE3CD1" w14:textId="72296420" w:rsidR="008D7C26" w:rsidRDefault="008D7C26">
      <w:pPr>
        <w:pStyle w:val="ListNumber"/>
        <w:numPr>
          <w:ilvl w:val="0"/>
          <w:numId w:val="15"/>
        </w:numPr>
      </w:pPr>
      <w:r>
        <w:t xml:space="preserve">Under formats, leave </w:t>
      </w:r>
      <w:r w:rsidR="008C7B78">
        <w:t>“</w:t>
      </w:r>
      <w:r>
        <w:t>From Template</w:t>
      </w:r>
      <w:r w:rsidR="008C7B78">
        <w:t>”</w:t>
      </w:r>
      <w:r>
        <w:t xml:space="preserve"> selected.</w:t>
      </w:r>
    </w:p>
    <w:p w14:paraId="391EEB15" w14:textId="7F388D1B" w:rsidR="008D7C26" w:rsidRDefault="008D7C26">
      <w:pPr>
        <w:pStyle w:val="ListNumber"/>
        <w:numPr>
          <w:ilvl w:val="0"/>
          <w:numId w:val="15"/>
        </w:numPr>
      </w:pPr>
      <w:r>
        <w:t xml:space="preserve">Uncheck </w:t>
      </w:r>
      <w:r w:rsidR="008C7B78">
        <w:t>“</w:t>
      </w:r>
      <w:r>
        <w:t>Use hyperlinks instead of page numbers.</w:t>
      </w:r>
      <w:r w:rsidR="008C7B78">
        <w:t>”</w:t>
      </w:r>
    </w:p>
    <w:p w14:paraId="3A4DDE8B" w14:textId="544154F7" w:rsidR="008D7C26" w:rsidRDefault="008D7C26">
      <w:pPr>
        <w:pStyle w:val="ListNumber"/>
        <w:numPr>
          <w:ilvl w:val="0"/>
          <w:numId w:val="15"/>
        </w:numPr>
      </w:pPr>
      <w:r>
        <w:t xml:space="preserve">Click </w:t>
      </w:r>
      <w:r w:rsidR="008C7B78">
        <w:t>“</w:t>
      </w:r>
      <w:r>
        <w:t>Options.</w:t>
      </w:r>
      <w:r w:rsidR="008C7B78">
        <w:t>”</w:t>
      </w:r>
    </w:p>
    <w:p w14:paraId="6AF9772F" w14:textId="0C3F28CB" w:rsidR="00312AF0" w:rsidRDefault="00C2633D" w:rsidP="00312AF0">
      <w:pPr>
        <w:pStyle w:val="Image"/>
      </w:pPr>
      <w:r>
        <w:rPr>
          <w:noProof/>
        </w:rPr>
        <w:lastRenderedPageBreak/>
        <w:drawing>
          <wp:inline distT="0" distB="0" distL="0" distR="0" wp14:anchorId="2294B7F2" wp14:editId="665DCA11">
            <wp:extent cx="4297680" cy="4143375"/>
            <wp:effectExtent l="25400" t="25400" r="83820" b="8572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4297680" cy="4143375"/>
                    </a:xfrm>
                    <a:prstGeom prst="rect">
                      <a:avLst/>
                    </a:prstGeom>
                    <a:effectLst>
                      <a:outerShdw blurRad="50800" dist="38100" dir="2700000" algn="tl" rotWithShape="0">
                        <a:prstClr val="black">
                          <a:alpha val="40000"/>
                        </a:prstClr>
                      </a:outerShdw>
                    </a:effectLst>
                  </pic:spPr>
                </pic:pic>
              </a:graphicData>
            </a:graphic>
          </wp:inline>
        </w:drawing>
      </w:r>
    </w:p>
    <w:p w14:paraId="57CA2649" w14:textId="77777777" w:rsidR="00AD1018" w:rsidRDefault="00AD1018">
      <w:pPr>
        <w:widowControl/>
        <w:autoSpaceDE/>
        <w:autoSpaceDN/>
        <w:spacing w:after="160" w:line="259" w:lineRule="auto"/>
        <w:rPr>
          <w:rFonts w:ascii="Garamond" w:hAnsi="Garamond"/>
          <w:sz w:val="24"/>
          <w:szCs w:val="24"/>
        </w:rPr>
      </w:pPr>
      <w:r>
        <w:br w:type="page"/>
      </w:r>
    </w:p>
    <w:p w14:paraId="6E0C9CA8" w14:textId="0657D647" w:rsidR="00AD1018" w:rsidRDefault="00AD1018" w:rsidP="00AD1018">
      <w:pPr>
        <w:pStyle w:val="BodyText"/>
      </w:pPr>
      <w:r>
        <w:lastRenderedPageBreak/>
        <w:t xml:space="preserve">From the </w:t>
      </w:r>
      <w:r w:rsidR="008C7B78">
        <w:t>“</w:t>
      </w:r>
      <w:r>
        <w:t>Options</w:t>
      </w:r>
      <w:r w:rsidR="008C7B78">
        <w:t>”</w:t>
      </w:r>
      <w:r>
        <w:t xml:space="preserve"> dialog box:</w:t>
      </w:r>
    </w:p>
    <w:p w14:paraId="4B3027E0" w14:textId="2EA46A77" w:rsidR="008D7C26" w:rsidRDefault="008D7C26" w:rsidP="008D7C26">
      <w:pPr>
        <w:pStyle w:val="Image"/>
      </w:pPr>
      <w:r>
        <w:rPr>
          <w:noProof/>
        </w:rPr>
        <w:drawing>
          <wp:inline distT="0" distB="0" distL="0" distR="0" wp14:anchorId="27C68DBC" wp14:editId="1954E718">
            <wp:extent cx="3506917" cy="3840480"/>
            <wp:effectExtent l="25400" t="25400" r="87630" b="838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78">
                      <a:extLst>
                        <a:ext uri="{28A0092B-C50C-407E-A947-70E740481C1C}">
                          <a14:useLocalDpi xmlns:a14="http://schemas.microsoft.com/office/drawing/2010/main" val="0"/>
                        </a:ext>
                      </a:extLst>
                    </a:blip>
                    <a:stretch>
                      <a:fillRect/>
                    </a:stretch>
                  </pic:blipFill>
                  <pic:spPr>
                    <a:xfrm>
                      <a:off x="0" y="0"/>
                      <a:ext cx="3506917" cy="3840480"/>
                    </a:xfrm>
                    <a:prstGeom prst="rect">
                      <a:avLst/>
                    </a:prstGeom>
                    <a:effectLst>
                      <a:outerShdw blurRad="50800" dist="38100" dir="2700000" algn="tl" rotWithShape="0">
                        <a:prstClr val="black">
                          <a:alpha val="40000"/>
                        </a:prstClr>
                      </a:outerShdw>
                    </a:effectLst>
                  </pic:spPr>
                </pic:pic>
              </a:graphicData>
            </a:graphic>
          </wp:inline>
        </w:drawing>
      </w:r>
    </w:p>
    <w:p w14:paraId="74953304" w14:textId="64653440" w:rsidR="008D7C26" w:rsidRDefault="008D7C26">
      <w:pPr>
        <w:pStyle w:val="ListNumber"/>
        <w:numPr>
          <w:ilvl w:val="0"/>
          <w:numId w:val="16"/>
        </w:numPr>
      </w:pPr>
      <w:r>
        <w:t xml:space="preserve">Ensure </w:t>
      </w:r>
      <w:r w:rsidR="008C7B78">
        <w:t>“</w:t>
      </w:r>
      <w:r>
        <w:t>Build table of contents from Styles</w:t>
      </w:r>
      <w:r w:rsidR="008C7B78">
        <w:t>”</w:t>
      </w:r>
      <w:r>
        <w:t xml:space="preserve"> is checked.</w:t>
      </w:r>
    </w:p>
    <w:p w14:paraId="2F73A452" w14:textId="58EA75D8" w:rsidR="00B63C62" w:rsidRDefault="00B63C62" w:rsidP="00B63C62">
      <w:pPr>
        <w:pStyle w:val="BodyText"/>
      </w:pPr>
      <w:r>
        <w:t xml:space="preserve">We want our table of contents to have several </w:t>
      </w:r>
      <w:r w:rsidR="00301617">
        <w:t>levels to match the document structure, so we will enter the TOC levels for each of the styles listed below as follows:</w:t>
      </w:r>
    </w:p>
    <w:p w14:paraId="35B7CB37" w14:textId="11C48C68" w:rsidR="00301617" w:rsidRDefault="00301617" w:rsidP="00C2633D">
      <w:pPr>
        <w:pStyle w:val="ListBullet2"/>
      </w:pPr>
      <w:r>
        <w:t>Part – 1</w:t>
      </w:r>
    </w:p>
    <w:p w14:paraId="560AD9A7" w14:textId="5A663D35" w:rsidR="00301617" w:rsidRDefault="00301617" w:rsidP="00C2633D">
      <w:pPr>
        <w:pStyle w:val="ListBullet2"/>
      </w:pPr>
      <w:r>
        <w:t>Chapter – 2</w:t>
      </w:r>
    </w:p>
    <w:p w14:paraId="3EE107BF" w14:textId="424B1425" w:rsidR="00301617" w:rsidRDefault="00301617" w:rsidP="00C2633D">
      <w:pPr>
        <w:pStyle w:val="ListBullet2"/>
      </w:pPr>
      <w:r>
        <w:t>Heading1 – 3</w:t>
      </w:r>
    </w:p>
    <w:p w14:paraId="3FD75312" w14:textId="65494471" w:rsidR="00301617" w:rsidRDefault="00301617" w:rsidP="00C2633D">
      <w:pPr>
        <w:pStyle w:val="ListBullet2"/>
      </w:pPr>
      <w:r>
        <w:t>Heading2 – 4</w:t>
      </w:r>
    </w:p>
    <w:p w14:paraId="7FF66CF4" w14:textId="22EF00BD" w:rsidR="008D7C26" w:rsidRDefault="00C2633D" w:rsidP="005B267E">
      <w:pPr>
        <w:pStyle w:val="ListNumber"/>
      </w:pPr>
      <w:r>
        <w:t xml:space="preserve">Click </w:t>
      </w:r>
      <w:r w:rsidR="008C7B78">
        <w:t>“</w:t>
      </w:r>
      <w:r>
        <w:t>OK.</w:t>
      </w:r>
      <w:r w:rsidR="008C7B78">
        <w:t>”</w:t>
      </w:r>
    </w:p>
    <w:p w14:paraId="7F86958E" w14:textId="1A65400F" w:rsidR="00C2633D" w:rsidRDefault="00C2633D" w:rsidP="00C2633D">
      <w:pPr>
        <w:pStyle w:val="Heading1"/>
      </w:pPr>
      <w:bookmarkStart w:id="39" w:name="_Toc130894387"/>
      <w:r>
        <w:lastRenderedPageBreak/>
        <w:t>Updating the Table of Contents</w:t>
      </w:r>
      <w:bookmarkEnd w:id="39"/>
    </w:p>
    <w:p w14:paraId="39574356" w14:textId="707A23D5" w:rsidR="00AE68EA" w:rsidRDefault="00AE68EA" w:rsidP="00AE68EA">
      <w:pPr>
        <w:pStyle w:val="BodyText"/>
      </w:pPr>
      <w:r>
        <w:t xml:space="preserve">Right-click anywhere on the current Table of Contents and choose </w:t>
      </w:r>
      <w:r w:rsidR="008C7B78">
        <w:t>“</w:t>
      </w:r>
      <w:r>
        <w:t>Update Field.</w:t>
      </w:r>
      <w:r w:rsidR="008C7B78">
        <w:t>”</w:t>
      </w:r>
    </w:p>
    <w:p w14:paraId="7C6A787F" w14:textId="0DEC2671" w:rsidR="00AE68EA" w:rsidRPr="00AE68EA" w:rsidRDefault="00AE68EA" w:rsidP="00AE68EA">
      <w:pPr>
        <w:pStyle w:val="Image"/>
      </w:pPr>
      <w:r>
        <w:rPr>
          <w:noProof/>
        </w:rPr>
        <w:drawing>
          <wp:inline distT="0" distB="0" distL="0" distR="0" wp14:anchorId="378B82CF" wp14:editId="4F9C0487">
            <wp:extent cx="3640015" cy="3783615"/>
            <wp:effectExtent l="38100" t="50800" r="106680" b="10287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a:blip r:embed="rId79" cstate="hqprint">
                      <a:extLst>
                        <a:ext uri="{28A0092B-C50C-407E-A947-70E740481C1C}">
                          <a14:useLocalDpi xmlns:a14="http://schemas.microsoft.com/office/drawing/2010/main" val="0"/>
                        </a:ext>
                      </a:extLst>
                    </a:blip>
                    <a:stretch>
                      <a:fillRect/>
                    </a:stretch>
                  </pic:blipFill>
                  <pic:spPr>
                    <a:xfrm>
                      <a:off x="0" y="0"/>
                      <a:ext cx="3640015" cy="3783615"/>
                    </a:xfrm>
                    <a:custGeom>
                      <a:avLst/>
                      <a:gdLst>
                        <a:gd name="connsiteX0" fmla="*/ 0 w 3640015"/>
                        <a:gd name="connsiteY0" fmla="*/ 0 h 3783615"/>
                        <a:gd name="connsiteX1" fmla="*/ 497469 w 3640015"/>
                        <a:gd name="connsiteY1" fmla="*/ 0 h 3783615"/>
                        <a:gd name="connsiteX2" fmla="*/ 1176938 w 3640015"/>
                        <a:gd name="connsiteY2" fmla="*/ 0 h 3783615"/>
                        <a:gd name="connsiteX3" fmla="*/ 1820008 w 3640015"/>
                        <a:gd name="connsiteY3" fmla="*/ 0 h 3783615"/>
                        <a:gd name="connsiteX4" fmla="*/ 2317476 w 3640015"/>
                        <a:gd name="connsiteY4" fmla="*/ 0 h 3783615"/>
                        <a:gd name="connsiteX5" fmla="*/ 2887745 w 3640015"/>
                        <a:gd name="connsiteY5" fmla="*/ 0 h 3783615"/>
                        <a:gd name="connsiteX6" fmla="*/ 3640015 w 3640015"/>
                        <a:gd name="connsiteY6" fmla="*/ 0 h 3783615"/>
                        <a:gd name="connsiteX7" fmla="*/ 3640015 w 3640015"/>
                        <a:gd name="connsiteY7" fmla="*/ 630603 h 3783615"/>
                        <a:gd name="connsiteX8" fmla="*/ 3640015 w 3640015"/>
                        <a:gd name="connsiteY8" fmla="*/ 1185533 h 3783615"/>
                        <a:gd name="connsiteX9" fmla="*/ 3640015 w 3640015"/>
                        <a:gd name="connsiteY9" fmla="*/ 1702627 h 3783615"/>
                        <a:gd name="connsiteX10" fmla="*/ 3640015 w 3640015"/>
                        <a:gd name="connsiteY10" fmla="*/ 2257557 h 3783615"/>
                        <a:gd name="connsiteX11" fmla="*/ 3640015 w 3640015"/>
                        <a:gd name="connsiteY11" fmla="*/ 2925996 h 3783615"/>
                        <a:gd name="connsiteX12" fmla="*/ 3640015 w 3640015"/>
                        <a:gd name="connsiteY12" fmla="*/ 3783615 h 3783615"/>
                        <a:gd name="connsiteX13" fmla="*/ 3142546 w 3640015"/>
                        <a:gd name="connsiteY13" fmla="*/ 3783615 h 3783615"/>
                        <a:gd name="connsiteX14" fmla="*/ 2645078 w 3640015"/>
                        <a:gd name="connsiteY14" fmla="*/ 3783615 h 3783615"/>
                        <a:gd name="connsiteX15" fmla="*/ 2002008 w 3640015"/>
                        <a:gd name="connsiteY15" fmla="*/ 3783615 h 3783615"/>
                        <a:gd name="connsiteX16" fmla="*/ 1504540 w 3640015"/>
                        <a:gd name="connsiteY16" fmla="*/ 3783615 h 3783615"/>
                        <a:gd name="connsiteX17" fmla="*/ 897870 w 3640015"/>
                        <a:gd name="connsiteY17" fmla="*/ 3783615 h 3783615"/>
                        <a:gd name="connsiteX18" fmla="*/ 0 w 3640015"/>
                        <a:gd name="connsiteY18" fmla="*/ 3783615 h 3783615"/>
                        <a:gd name="connsiteX19" fmla="*/ 0 w 3640015"/>
                        <a:gd name="connsiteY19" fmla="*/ 3153013 h 3783615"/>
                        <a:gd name="connsiteX20" fmla="*/ 0 w 3640015"/>
                        <a:gd name="connsiteY20" fmla="*/ 2522410 h 3783615"/>
                        <a:gd name="connsiteX21" fmla="*/ 0 w 3640015"/>
                        <a:gd name="connsiteY21" fmla="*/ 1816135 h 3783615"/>
                        <a:gd name="connsiteX22" fmla="*/ 0 w 3640015"/>
                        <a:gd name="connsiteY22" fmla="*/ 1223369 h 3783615"/>
                        <a:gd name="connsiteX23" fmla="*/ 0 w 3640015"/>
                        <a:gd name="connsiteY23" fmla="*/ 630603 h 3783615"/>
                        <a:gd name="connsiteX24" fmla="*/ 0 w 3640015"/>
                        <a:gd name="connsiteY24" fmla="*/ 0 h 3783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640015" h="3783615" fill="none" extrusionOk="0">
                          <a:moveTo>
                            <a:pt x="0" y="0"/>
                          </a:moveTo>
                          <a:cubicBezTo>
                            <a:pt x="152292" y="6825"/>
                            <a:pt x="266671" y="-22278"/>
                            <a:pt x="497469" y="0"/>
                          </a:cubicBezTo>
                          <a:cubicBezTo>
                            <a:pt x="728267" y="22278"/>
                            <a:pt x="1037088" y="-10497"/>
                            <a:pt x="1176938" y="0"/>
                          </a:cubicBezTo>
                          <a:cubicBezTo>
                            <a:pt x="1316788" y="10497"/>
                            <a:pt x="1503178" y="15811"/>
                            <a:pt x="1820008" y="0"/>
                          </a:cubicBezTo>
                          <a:cubicBezTo>
                            <a:pt x="2136838" y="-15811"/>
                            <a:pt x="2089951" y="13780"/>
                            <a:pt x="2317476" y="0"/>
                          </a:cubicBezTo>
                          <a:cubicBezTo>
                            <a:pt x="2545001" y="-13780"/>
                            <a:pt x="2635502" y="-3412"/>
                            <a:pt x="2887745" y="0"/>
                          </a:cubicBezTo>
                          <a:cubicBezTo>
                            <a:pt x="3139988" y="3412"/>
                            <a:pt x="3267704" y="-27503"/>
                            <a:pt x="3640015" y="0"/>
                          </a:cubicBezTo>
                          <a:cubicBezTo>
                            <a:pt x="3660292" y="295767"/>
                            <a:pt x="3648897" y="349507"/>
                            <a:pt x="3640015" y="630603"/>
                          </a:cubicBezTo>
                          <a:cubicBezTo>
                            <a:pt x="3631133" y="911699"/>
                            <a:pt x="3653423" y="1003612"/>
                            <a:pt x="3640015" y="1185533"/>
                          </a:cubicBezTo>
                          <a:cubicBezTo>
                            <a:pt x="3626608" y="1367454"/>
                            <a:pt x="3614536" y="1598833"/>
                            <a:pt x="3640015" y="1702627"/>
                          </a:cubicBezTo>
                          <a:cubicBezTo>
                            <a:pt x="3665494" y="1806421"/>
                            <a:pt x="3644517" y="2028301"/>
                            <a:pt x="3640015" y="2257557"/>
                          </a:cubicBezTo>
                          <a:cubicBezTo>
                            <a:pt x="3635514" y="2486813"/>
                            <a:pt x="3643788" y="2667985"/>
                            <a:pt x="3640015" y="2925996"/>
                          </a:cubicBezTo>
                          <a:cubicBezTo>
                            <a:pt x="3636242" y="3184007"/>
                            <a:pt x="3677997" y="3387000"/>
                            <a:pt x="3640015" y="3783615"/>
                          </a:cubicBezTo>
                          <a:cubicBezTo>
                            <a:pt x="3513573" y="3771375"/>
                            <a:pt x="3294526" y="3787495"/>
                            <a:pt x="3142546" y="3783615"/>
                          </a:cubicBezTo>
                          <a:cubicBezTo>
                            <a:pt x="2990566" y="3779735"/>
                            <a:pt x="2745101" y="3763469"/>
                            <a:pt x="2645078" y="3783615"/>
                          </a:cubicBezTo>
                          <a:cubicBezTo>
                            <a:pt x="2545055" y="3803761"/>
                            <a:pt x="2248790" y="3789240"/>
                            <a:pt x="2002008" y="3783615"/>
                          </a:cubicBezTo>
                          <a:cubicBezTo>
                            <a:pt x="1755226" y="3777991"/>
                            <a:pt x="1684404" y="3787622"/>
                            <a:pt x="1504540" y="3783615"/>
                          </a:cubicBezTo>
                          <a:cubicBezTo>
                            <a:pt x="1324676" y="3779608"/>
                            <a:pt x="1044724" y="3812188"/>
                            <a:pt x="897870" y="3783615"/>
                          </a:cubicBezTo>
                          <a:cubicBezTo>
                            <a:pt x="751016" y="3755043"/>
                            <a:pt x="246344" y="3784682"/>
                            <a:pt x="0" y="3783615"/>
                          </a:cubicBezTo>
                          <a:cubicBezTo>
                            <a:pt x="26450" y="3564670"/>
                            <a:pt x="-30072" y="3350873"/>
                            <a:pt x="0" y="3153013"/>
                          </a:cubicBezTo>
                          <a:cubicBezTo>
                            <a:pt x="30072" y="2955153"/>
                            <a:pt x="13472" y="2658725"/>
                            <a:pt x="0" y="2522410"/>
                          </a:cubicBezTo>
                          <a:cubicBezTo>
                            <a:pt x="-13472" y="2386095"/>
                            <a:pt x="-8172" y="1990257"/>
                            <a:pt x="0" y="1816135"/>
                          </a:cubicBezTo>
                          <a:cubicBezTo>
                            <a:pt x="8172" y="1642013"/>
                            <a:pt x="-7144" y="1470554"/>
                            <a:pt x="0" y="1223369"/>
                          </a:cubicBezTo>
                          <a:cubicBezTo>
                            <a:pt x="7144" y="976184"/>
                            <a:pt x="-8798" y="891935"/>
                            <a:pt x="0" y="630603"/>
                          </a:cubicBezTo>
                          <a:cubicBezTo>
                            <a:pt x="8798" y="369271"/>
                            <a:pt x="-28879" y="211769"/>
                            <a:pt x="0" y="0"/>
                          </a:cubicBezTo>
                          <a:close/>
                        </a:path>
                        <a:path w="3640015" h="3783615" stroke="0" extrusionOk="0">
                          <a:moveTo>
                            <a:pt x="0" y="0"/>
                          </a:moveTo>
                          <a:cubicBezTo>
                            <a:pt x="163861" y="19103"/>
                            <a:pt x="369346" y="-17985"/>
                            <a:pt x="570269" y="0"/>
                          </a:cubicBezTo>
                          <a:cubicBezTo>
                            <a:pt x="771192" y="17985"/>
                            <a:pt x="895807" y="-24482"/>
                            <a:pt x="1067738" y="0"/>
                          </a:cubicBezTo>
                          <a:cubicBezTo>
                            <a:pt x="1239669" y="24482"/>
                            <a:pt x="1475547" y="27536"/>
                            <a:pt x="1747207" y="0"/>
                          </a:cubicBezTo>
                          <a:cubicBezTo>
                            <a:pt x="2018867" y="-27536"/>
                            <a:pt x="2168798" y="-2731"/>
                            <a:pt x="2317476" y="0"/>
                          </a:cubicBezTo>
                          <a:cubicBezTo>
                            <a:pt x="2466154" y="2731"/>
                            <a:pt x="2622381" y="-22644"/>
                            <a:pt x="2887745" y="0"/>
                          </a:cubicBezTo>
                          <a:cubicBezTo>
                            <a:pt x="3153109" y="22644"/>
                            <a:pt x="3349028" y="-16355"/>
                            <a:pt x="3640015" y="0"/>
                          </a:cubicBezTo>
                          <a:cubicBezTo>
                            <a:pt x="3637390" y="135267"/>
                            <a:pt x="3652661" y="411984"/>
                            <a:pt x="3640015" y="554930"/>
                          </a:cubicBezTo>
                          <a:cubicBezTo>
                            <a:pt x="3627370" y="697876"/>
                            <a:pt x="3626918" y="935289"/>
                            <a:pt x="3640015" y="1185533"/>
                          </a:cubicBezTo>
                          <a:cubicBezTo>
                            <a:pt x="3653112" y="1435777"/>
                            <a:pt x="3618272" y="1496017"/>
                            <a:pt x="3640015" y="1740463"/>
                          </a:cubicBezTo>
                          <a:cubicBezTo>
                            <a:pt x="3661759" y="1984909"/>
                            <a:pt x="3626985" y="2051075"/>
                            <a:pt x="3640015" y="2295393"/>
                          </a:cubicBezTo>
                          <a:cubicBezTo>
                            <a:pt x="3653046" y="2539711"/>
                            <a:pt x="3652606" y="2734435"/>
                            <a:pt x="3640015" y="2925996"/>
                          </a:cubicBezTo>
                          <a:cubicBezTo>
                            <a:pt x="3627424" y="3117557"/>
                            <a:pt x="3636858" y="3550243"/>
                            <a:pt x="3640015" y="3783615"/>
                          </a:cubicBezTo>
                          <a:cubicBezTo>
                            <a:pt x="3405087" y="3768705"/>
                            <a:pt x="3369063" y="3761799"/>
                            <a:pt x="3142546" y="3783615"/>
                          </a:cubicBezTo>
                          <a:cubicBezTo>
                            <a:pt x="2916029" y="3805431"/>
                            <a:pt x="2645937" y="3756418"/>
                            <a:pt x="2463077" y="3783615"/>
                          </a:cubicBezTo>
                          <a:cubicBezTo>
                            <a:pt x="2280217" y="3810812"/>
                            <a:pt x="2102922" y="3801232"/>
                            <a:pt x="1929208" y="3783615"/>
                          </a:cubicBezTo>
                          <a:cubicBezTo>
                            <a:pt x="1755494" y="3765998"/>
                            <a:pt x="1452319" y="3756126"/>
                            <a:pt x="1322539" y="3783615"/>
                          </a:cubicBezTo>
                          <a:cubicBezTo>
                            <a:pt x="1192759" y="3811104"/>
                            <a:pt x="811058" y="3761853"/>
                            <a:pt x="643069" y="3783615"/>
                          </a:cubicBezTo>
                          <a:cubicBezTo>
                            <a:pt x="475080" y="3805378"/>
                            <a:pt x="159899" y="3774133"/>
                            <a:pt x="0" y="3783615"/>
                          </a:cubicBezTo>
                          <a:cubicBezTo>
                            <a:pt x="-21394" y="3542357"/>
                            <a:pt x="-14300" y="3468820"/>
                            <a:pt x="0" y="3266521"/>
                          </a:cubicBezTo>
                          <a:cubicBezTo>
                            <a:pt x="14300" y="3064222"/>
                            <a:pt x="23314" y="2853603"/>
                            <a:pt x="0" y="2711591"/>
                          </a:cubicBezTo>
                          <a:cubicBezTo>
                            <a:pt x="-23314" y="2569579"/>
                            <a:pt x="-16372" y="2342335"/>
                            <a:pt x="0" y="2118824"/>
                          </a:cubicBezTo>
                          <a:cubicBezTo>
                            <a:pt x="16372" y="1895313"/>
                            <a:pt x="28389" y="1638264"/>
                            <a:pt x="0" y="1412550"/>
                          </a:cubicBezTo>
                          <a:cubicBezTo>
                            <a:pt x="-28389" y="1186836"/>
                            <a:pt x="332" y="923982"/>
                            <a:pt x="0" y="781947"/>
                          </a:cubicBezTo>
                          <a:cubicBezTo>
                            <a:pt x="-332" y="639912"/>
                            <a:pt x="29187" y="309176"/>
                            <a:pt x="0" y="0"/>
                          </a:cubicBezTo>
                          <a:close/>
                        </a:path>
                      </a:pathLst>
                    </a:custGeom>
                    <a:ln w="15875">
                      <a:solidFill>
                        <a:schemeClr val="accent1"/>
                      </a:solidFill>
                      <a:extLst>
                        <a:ext uri="{C807C97D-BFC1-408E-A445-0C87EB9F89A2}">
                          <ask:lineSketchStyleProps xmlns:ask="http://schemas.microsoft.com/office/drawing/2018/sketchyshapes" sd="1219033472">
                            <a:prstGeom prst="rect">
                              <a:avLst/>
                            </a:prstGeom>
                            <ask:type>
                              <ask:lineSketchFreehand/>
                            </ask:type>
                          </ask:lineSketchStyleProps>
                        </a:ext>
                      </a:extLst>
                    </a:ln>
                    <a:effectLst>
                      <a:outerShdw blurRad="50800" dist="38100" dir="2700000" algn="tl" rotWithShape="0">
                        <a:prstClr val="black">
                          <a:alpha val="40000"/>
                        </a:prstClr>
                      </a:outerShdw>
                    </a:effectLst>
                  </pic:spPr>
                </pic:pic>
              </a:graphicData>
            </a:graphic>
          </wp:inline>
        </w:drawing>
      </w:r>
    </w:p>
    <w:p w14:paraId="170735AD" w14:textId="77777777" w:rsidR="00AE68EA" w:rsidRDefault="00AE68EA">
      <w:pPr>
        <w:widowControl/>
        <w:autoSpaceDE/>
        <w:autoSpaceDN/>
        <w:spacing w:after="160" w:line="259" w:lineRule="auto"/>
        <w:rPr>
          <w:rFonts w:ascii="Garamond" w:hAnsi="Garamond"/>
          <w:sz w:val="24"/>
          <w:szCs w:val="24"/>
        </w:rPr>
      </w:pPr>
      <w:r>
        <w:br w:type="page"/>
      </w:r>
    </w:p>
    <w:p w14:paraId="2C7D8232" w14:textId="1B9323E3" w:rsidR="00C2633D" w:rsidRDefault="00AE68EA" w:rsidP="00AE68EA">
      <w:pPr>
        <w:pStyle w:val="BodyText"/>
      </w:pPr>
      <w:r>
        <w:lastRenderedPageBreak/>
        <w:t xml:space="preserve">You have two options for updating the Table of Contents. Select the best option and click </w:t>
      </w:r>
      <w:r w:rsidR="008C7B78">
        <w:t>“</w:t>
      </w:r>
      <w:r>
        <w:t>OK.</w:t>
      </w:r>
      <w:r w:rsidR="008C7B78">
        <w:t>”</w:t>
      </w:r>
    </w:p>
    <w:p w14:paraId="2BCA6B6A" w14:textId="7F951D21" w:rsidR="00AE68EA" w:rsidRDefault="00AE68EA" w:rsidP="00AE68EA">
      <w:pPr>
        <w:pStyle w:val="Image"/>
      </w:pPr>
      <w:r>
        <w:rPr>
          <w:noProof/>
        </w:rPr>
        <w:drawing>
          <wp:inline distT="0" distB="0" distL="0" distR="0" wp14:anchorId="59194F1B" wp14:editId="4AA3DAFC">
            <wp:extent cx="3182112" cy="1371600"/>
            <wp:effectExtent l="25400" t="25400" r="94615" b="88900"/>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3182112" cy="1371600"/>
                    </a:xfrm>
                    <a:prstGeom prst="rect">
                      <a:avLst/>
                    </a:prstGeom>
                    <a:effectLst>
                      <a:outerShdw blurRad="50800" dist="38100" dir="2700000" algn="tl" rotWithShape="0">
                        <a:prstClr val="black">
                          <a:alpha val="40000"/>
                        </a:prstClr>
                      </a:outerShdw>
                    </a:effectLst>
                  </pic:spPr>
                </pic:pic>
              </a:graphicData>
            </a:graphic>
          </wp:inline>
        </w:drawing>
      </w:r>
    </w:p>
    <w:p w14:paraId="168B7AF8" w14:textId="08D7E29F" w:rsidR="00AE68EA" w:rsidRDefault="00AE68EA">
      <w:pPr>
        <w:pStyle w:val="ListNumber"/>
        <w:numPr>
          <w:ilvl w:val="0"/>
          <w:numId w:val="18"/>
        </w:numPr>
      </w:pPr>
      <w:r w:rsidRPr="00AE68EA">
        <w:rPr>
          <w:b/>
          <w:bCs/>
        </w:rPr>
        <w:t>Page Numbers Only</w:t>
      </w:r>
      <w:r>
        <w:t xml:space="preserve"> – It</w:t>
      </w:r>
      <w:r w:rsidR="008C7B78">
        <w:t>’</w:t>
      </w:r>
      <w:r>
        <w:t>s a good idea to update the TOC before saving it as a PDF to ensure you have the correct page numbers.</w:t>
      </w:r>
    </w:p>
    <w:p w14:paraId="3853A4F5" w14:textId="3D5384A3" w:rsidR="00AE68EA" w:rsidRDefault="00AE68EA">
      <w:pPr>
        <w:pStyle w:val="ListNumber"/>
        <w:numPr>
          <w:ilvl w:val="0"/>
          <w:numId w:val="18"/>
        </w:numPr>
      </w:pPr>
      <w:r w:rsidRPr="00AE68EA">
        <w:rPr>
          <w:b/>
          <w:bCs/>
        </w:rPr>
        <w:t>Entire Table</w:t>
      </w:r>
      <w:r>
        <w:t xml:space="preserve"> – Update the entire table after each round of proofreading and editing to ensure the Table of Contents reflects all of your changes. </w:t>
      </w:r>
    </w:p>
    <w:p w14:paraId="766BC21E" w14:textId="77777777" w:rsidR="00AE68EA" w:rsidRPr="008D7C26" w:rsidRDefault="00AE68EA" w:rsidP="00AE68EA">
      <w:pPr>
        <w:pStyle w:val="BodyText"/>
      </w:pPr>
    </w:p>
    <w:p w14:paraId="70245AF9" w14:textId="77777777" w:rsidR="00463A71" w:rsidRDefault="00463A71" w:rsidP="00CC5698">
      <w:pPr>
        <w:pStyle w:val="Chapter"/>
        <w:sectPr w:rsidR="00463A71" w:rsidSect="00014C2E">
          <w:headerReference w:type="even" r:id="rId81"/>
          <w:type w:val="oddPage"/>
          <w:pgSz w:w="8640" w:h="12960"/>
          <w:pgMar w:top="1339" w:right="864" w:bottom="864" w:left="1008" w:header="576" w:footer="432" w:gutter="0"/>
          <w:cols w:space="720"/>
          <w:titlePg/>
          <w:docGrid w:linePitch="360"/>
        </w:sectPr>
      </w:pPr>
    </w:p>
    <w:p w14:paraId="0BA36677" w14:textId="1B8A5795" w:rsidR="00D63559" w:rsidRDefault="00D63559" w:rsidP="00D63559">
      <w:pPr>
        <w:pStyle w:val="ChapterNumber"/>
      </w:pPr>
      <w:r>
        <w:lastRenderedPageBreak/>
        <w:t xml:space="preserve">Chapter </w:t>
      </w:r>
      <w:r w:rsidR="00631B38">
        <w:t>Nine</w:t>
      </w:r>
    </w:p>
    <w:p w14:paraId="3CF3CDA0" w14:textId="5A806B5B" w:rsidR="00463A71" w:rsidRDefault="00463A71" w:rsidP="00463A71">
      <w:pPr>
        <w:pStyle w:val="Chapter"/>
      </w:pPr>
      <w:bookmarkStart w:id="40" w:name="_Toc130894388"/>
      <w:r>
        <w:t>Save as a PDF</w:t>
      </w:r>
      <w:bookmarkEnd w:id="40"/>
    </w:p>
    <w:p w14:paraId="5B2FA8C6" w14:textId="1A5FEE86" w:rsidR="00463A71" w:rsidRDefault="007412CE" w:rsidP="007412CE">
      <w:pPr>
        <w:pStyle w:val="BodyText"/>
      </w:pPr>
      <w:r>
        <w:t>Amazon KDP requires that all print books be submitted in a single PDF file.</w:t>
      </w:r>
    </w:p>
    <w:p w14:paraId="6D4E4891" w14:textId="55AADBC3" w:rsidR="007412CE" w:rsidRDefault="007412CE" w:rsidP="007412CE">
      <w:pPr>
        <w:pStyle w:val="BodyText"/>
        <w:rPr>
          <w:b/>
          <w:bCs/>
        </w:rPr>
      </w:pPr>
      <w:r>
        <w:t xml:space="preserve">Once your Word document is proofed, edited, and formatted properly, select </w:t>
      </w:r>
      <w:r w:rsidRPr="007412CE">
        <w:rPr>
          <w:b/>
          <w:bCs/>
        </w:rPr>
        <w:t>File &gt; Save As</w:t>
      </w:r>
      <w:r>
        <w:rPr>
          <w:b/>
          <w:bCs/>
        </w:rPr>
        <w:t>.</w:t>
      </w:r>
    </w:p>
    <w:p w14:paraId="16BDAAB6" w14:textId="320EC92F" w:rsidR="007412CE" w:rsidRPr="007412CE" w:rsidRDefault="007412CE" w:rsidP="007412CE">
      <w:pPr>
        <w:pStyle w:val="BodyText"/>
      </w:pPr>
      <w:r>
        <w:t>Below Export Formats, choose PDF.</w:t>
      </w:r>
    </w:p>
    <w:p w14:paraId="6A6B906B" w14:textId="7AF4EF48" w:rsidR="007412CE" w:rsidRPr="007412CE" w:rsidRDefault="007412CE" w:rsidP="007412CE">
      <w:pPr>
        <w:pStyle w:val="Image"/>
      </w:pPr>
      <w:r>
        <w:rPr>
          <w:noProof/>
        </w:rPr>
        <w:drawing>
          <wp:inline distT="0" distB="0" distL="0" distR="0" wp14:anchorId="218C8D53" wp14:editId="39C94A9A">
            <wp:extent cx="3648456" cy="2926080"/>
            <wp:effectExtent l="25400" t="25400" r="73025" b="8382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3648456" cy="2926080"/>
                    </a:xfrm>
                    <a:prstGeom prst="rect">
                      <a:avLst/>
                    </a:prstGeom>
                    <a:effectLst>
                      <a:outerShdw blurRad="50800" dist="38100" dir="2700000" algn="tl" rotWithShape="0">
                        <a:prstClr val="black">
                          <a:alpha val="40000"/>
                        </a:prstClr>
                      </a:outerShdw>
                    </a:effectLst>
                  </pic:spPr>
                </pic:pic>
              </a:graphicData>
            </a:graphic>
          </wp:inline>
        </w:drawing>
      </w:r>
    </w:p>
    <w:p w14:paraId="743A6128" w14:textId="39C46B24" w:rsidR="007412CE" w:rsidRDefault="007412CE" w:rsidP="007412CE">
      <w:pPr>
        <w:pStyle w:val="BodyText"/>
      </w:pPr>
      <w:r>
        <w:t xml:space="preserve">Save the PDF file to </w:t>
      </w:r>
      <w:r w:rsidR="00800379">
        <w:t xml:space="preserve">your computer so that you can </w:t>
      </w:r>
      <w:r>
        <w:t xml:space="preserve">upload </w:t>
      </w:r>
      <w:r w:rsidR="00800379">
        <w:t xml:space="preserve">it </w:t>
      </w:r>
      <w:r>
        <w:t>when you publish your book on KDP.</w:t>
      </w:r>
    </w:p>
    <w:p w14:paraId="704429E3" w14:textId="77777777" w:rsidR="007412CE" w:rsidRPr="00463A71" w:rsidRDefault="007412CE" w:rsidP="007412CE">
      <w:pPr>
        <w:pStyle w:val="BodyText"/>
      </w:pPr>
    </w:p>
    <w:p w14:paraId="47D60FB3" w14:textId="77777777" w:rsidR="0085206B" w:rsidRDefault="0085206B" w:rsidP="00D665C6">
      <w:pPr>
        <w:pStyle w:val="ChapterNumber"/>
        <w:sectPr w:rsidR="0085206B" w:rsidSect="00014C2E">
          <w:type w:val="oddPage"/>
          <w:pgSz w:w="8640" w:h="12960"/>
          <w:pgMar w:top="1339" w:right="864" w:bottom="864" w:left="1008" w:header="576" w:footer="432" w:gutter="0"/>
          <w:cols w:space="720"/>
          <w:titlePg/>
          <w:docGrid w:linePitch="360"/>
        </w:sectPr>
      </w:pPr>
    </w:p>
    <w:p w14:paraId="1960C9CE" w14:textId="1C4A2A6B" w:rsidR="00170C93" w:rsidRDefault="00170C93" w:rsidP="00170C93">
      <w:pPr>
        <w:pStyle w:val="Part"/>
        <w:sectPr w:rsidR="00170C93" w:rsidSect="00014C2E">
          <w:type w:val="oddPage"/>
          <w:pgSz w:w="8640" w:h="12960"/>
          <w:pgMar w:top="1339" w:right="864" w:bottom="864" w:left="1008" w:header="576" w:footer="432" w:gutter="0"/>
          <w:cols w:space="720"/>
          <w:titlePg/>
          <w:docGrid w:linePitch="360"/>
        </w:sectPr>
      </w:pPr>
      <w:bookmarkStart w:id="41" w:name="_Toc130894389"/>
      <w:r>
        <w:lastRenderedPageBreak/>
        <w:t>Part 4</w:t>
      </w:r>
      <w:r>
        <w:br/>
        <w:t>Samples</w:t>
      </w:r>
      <w:bookmarkEnd w:id="41"/>
    </w:p>
    <w:p w14:paraId="7677E20A" w14:textId="6D718187" w:rsidR="00D63559" w:rsidRDefault="00D63559" w:rsidP="00D63559">
      <w:pPr>
        <w:pStyle w:val="ChapterNumber"/>
      </w:pPr>
      <w:r>
        <w:lastRenderedPageBreak/>
        <w:t xml:space="preserve">Chapter </w:t>
      </w:r>
      <w:r w:rsidR="00631B38">
        <w:t>Ten</w:t>
      </w:r>
    </w:p>
    <w:p w14:paraId="46DB98C7" w14:textId="6A19AFBD" w:rsidR="00463A71" w:rsidRDefault="00463A71" w:rsidP="00463A71">
      <w:pPr>
        <w:pStyle w:val="Chapter"/>
      </w:pPr>
      <w:bookmarkStart w:id="42" w:name="_Toc130894390"/>
      <w:r>
        <w:t>Sample Styles Used in this Book</w:t>
      </w:r>
      <w:bookmarkEnd w:id="42"/>
    </w:p>
    <w:p w14:paraId="2ADA91C5" w14:textId="5602DCC0" w:rsidR="00AE07DF" w:rsidRDefault="00D665C6" w:rsidP="00D665C6">
      <w:pPr>
        <w:pStyle w:val="ChapterNumber"/>
      </w:pPr>
      <w:r>
        <w:t>Chapter Number</w:t>
      </w:r>
    </w:p>
    <w:p w14:paraId="1E170896" w14:textId="77777777" w:rsidR="00D665C6" w:rsidRDefault="00D665C6" w:rsidP="00D665C6">
      <w:pPr>
        <w:pStyle w:val="Chapter"/>
      </w:pPr>
      <w:bookmarkStart w:id="43" w:name="_Toc130894391"/>
      <w:r>
        <w:t>Chapter</w:t>
      </w:r>
      <w:bookmarkEnd w:id="43"/>
    </w:p>
    <w:p w14:paraId="74B1358C" w14:textId="77777777" w:rsidR="00D665C6" w:rsidRDefault="00D665C6" w:rsidP="00D665C6">
      <w:pPr>
        <w:pStyle w:val="ChapterNoTOC"/>
      </w:pPr>
      <w:r>
        <w:t>Chapter No TOC</w:t>
      </w:r>
    </w:p>
    <w:p w14:paraId="4D603641" w14:textId="77777777" w:rsidR="00A95DBC" w:rsidRDefault="00A95DBC" w:rsidP="00A95DBC">
      <w:pPr>
        <w:pStyle w:val="Quote"/>
      </w:pPr>
      <w:r>
        <w:t>Quote</w:t>
      </w:r>
    </w:p>
    <w:p w14:paraId="7F0E3D8B" w14:textId="77777777" w:rsidR="00A95DBC" w:rsidRPr="00A95DBC" w:rsidRDefault="00F56CA3" w:rsidP="00A95DBC">
      <w:pPr>
        <w:pStyle w:val="QuoteAttribution"/>
      </w:pPr>
      <w:r>
        <w:t>~</w:t>
      </w:r>
      <w:r w:rsidR="00A95DBC">
        <w:t>Quote Attribution</w:t>
      </w:r>
    </w:p>
    <w:p w14:paraId="605BE6D8" w14:textId="77777777" w:rsidR="00451331" w:rsidRDefault="00451331" w:rsidP="00451331">
      <w:pPr>
        <w:pStyle w:val="Heading1"/>
      </w:pPr>
      <w:bookmarkStart w:id="44" w:name="_Toc130894392"/>
      <w:r>
        <w:t>Heading 1</w:t>
      </w:r>
      <w:bookmarkEnd w:id="44"/>
    </w:p>
    <w:p w14:paraId="40B3D54B" w14:textId="77777777" w:rsidR="00451331" w:rsidRDefault="00451331" w:rsidP="00451331">
      <w:pPr>
        <w:pStyle w:val="Heading2"/>
      </w:pPr>
      <w:bookmarkStart w:id="45" w:name="_Toc130894393"/>
      <w:r w:rsidRPr="00451331">
        <w:t>Heading 2</w:t>
      </w:r>
      <w:bookmarkEnd w:id="45"/>
    </w:p>
    <w:p w14:paraId="266B3735" w14:textId="19BE764B" w:rsidR="001A228A" w:rsidRPr="001A228A" w:rsidRDefault="001A228A" w:rsidP="001A228A">
      <w:pPr>
        <w:pStyle w:val="Heading3"/>
      </w:pPr>
      <w:r>
        <w:t>Heading 3</w:t>
      </w:r>
    </w:p>
    <w:p w14:paraId="4E0A7C81" w14:textId="77777777" w:rsidR="00033AC6" w:rsidRDefault="00033AC6" w:rsidP="00033AC6">
      <w:pPr>
        <w:pStyle w:val="BodyTextBold"/>
      </w:pPr>
      <w:r>
        <w:t>Body Text Bold</w:t>
      </w:r>
    </w:p>
    <w:p w14:paraId="03574E0A" w14:textId="77777777" w:rsidR="00033AC6" w:rsidRDefault="00033AC6" w:rsidP="00033AC6">
      <w:pPr>
        <w:pStyle w:val="BodyText"/>
      </w:pPr>
      <w:r>
        <w:t>Body Text</w:t>
      </w:r>
    </w:p>
    <w:p w14:paraId="47597BB2" w14:textId="77777777" w:rsidR="00033AC6" w:rsidRDefault="00033AC6" w:rsidP="00033AC6">
      <w:pPr>
        <w:pStyle w:val="BodyTextFirstIndent"/>
      </w:pPr>
      <w:r>
        <w:t>Body Text First Indent</w:t>
      </w:r>
    </w:p>
    <w:p w14:paraId="4EEB3FFE" w14:textId="77777777" w:rsidR="00E454A6" w:rsidRDefault="00E454A6" w:rsidP="00E454A6">
      <w:pPr>
        <w:pStyle w:val="BodyTextIndent"/>
      </w:pPr>
      <w:r>
        <w:t>Body Text Indent</w:t>
      </w:r>
    </w:p>
    <w:p w14:paraId="3202D56E" w14:textId="77777777" w:rsidR="00033AC6" w:rsidRDefault="00033AC6" w:rsidP="00033AC6">
      <w:pPr>
        <w:pStyle w:val="BodyTextItalics"/>
      </w:pPr>
      <w:r>
        <w:t>Body Text Italics</w:t>
      </w:r>
    </w:p>
    <w:p w14:paraId="31C2B4DA" w14:textId="77777777" w:rsidR="00A95DBC" w:rsidRDefault="00A95DBC" w:rsidP="00A95DBC">
      <w:pPr>
        <w:pStyle w:val="Image"/>
      </w:pPr>
      <w:r>
        <w:t>Body Text Centered</w:t>
      </w:r>
    </w:p>
    <w:p w14:paraId="15A0EB83" w14:textId="77777777" w:rsidR="001D41EE" w:rsidRDefault="001D41EE" w:rsidP="00A95DBC">
      <w:pPr>
        <w:pStyle w:val="Image"/>
      </w:pPr>
      <w:r>
        <w:lastRenderedPageBreak/>
        <w:t>Image</w:t>
      </w:r>
    </w:p>
    <w:p w14:paraId="5977ABAC" w14:textId="77777777" w:rsidR="001D41EE" w:rsidRPr="001D41EE" w:rsidRDefault="001D41EE" w:rsidP="001D41EE">
      <w:pPr>
        <w:pStyle w:val="Caption"/>
      </w:pPr>
      <w:r w:rsidRPr="001D41EE">
        <w:t>Caption</w:t>
      </w:r>
    </w:p>
    <w:p w14:paraId="5F01D055" w14:textId="77777777" w:rsidR="00FC01AB" w:rsidRDefault="00FC01AB" w:rsidP="00FC01AB">
      <w:pPr>
        <w:pStyle w:val="ListBullet"/>
      </w:pPr>
      <w:r>
        <w:t>List Bullet</w:t>
      </w:r>
      <w:r w:rsidR="00BA33F0">
        <w:t xml:space="preserve"> (justified, space between</w:t>
      </w:r>
      <w:r w:rsidR="0066066D">
        <w:t xml:space="preserve"> items</w:t>
      </w:r>
      <w:r w:rsidR="00BA33F0">
        <w:t>)</w:t>
      </w:r>
    </w:p>
    <w:p w14:paraId="63A22777" w14:textId="77777777" w:rsidR="005753F6" w:rsidRDefault="005753F6">
      <w:pPr>
        <w:pStyle w:val="ListBullet"/>
        <w:numPr>
          <w:ilvl w:val="1"/>
          <w:numId w:val="5"/>
        </w:numPr>
      </w:pPr>
      <w:r>
        <w:t>Next Line</w:t>
      </w:r>
    </w:p>
    <w:p w14:paraId="5ED0F139" w14:textId="77777777" w:rsidR="005753F6" w:rsidRDefault="005753F6">
      <w:pPr>
        <w:pStyle w:val="ListBullet"/>
        <w:numPr>
          <w:ilvl w:val="2"/>
          <w:numId w:val="5"/>
        </w:numPr>
      </w:pPr>
      <w:r>
        <w:t>Net Line</w:t>
      </w:r>
    </w:p>
    <w:p w14:paraId="10C2EE41" w14:textId="77777777" w:rsidR="00BA33F0" w:rsidRDefault="00BA33F0" w:rsidP="00BA33F0">
      <w:pPr>
        <w:pStyle w:val="ListBullet2"/>
      </w:pPr>
      <w:r>
        <w:t>List Bullet 2 (left aligned, no space between items)</w:t>
      </w:r>
    </w:p>
    <w:p w14:paraId="213ADF39" w14:textId="77777777" w:rsidR="005753F6" w:rsidRDefault="005753F6" w:rsidP="00BA33F0">
      <w:pPr>
        <w:pStyle w:val="ListBullet2"/>
      </w:pPr>
      <w:r>
        <w:t>Example</w:t>
      </w:r>
    </w:p>
    <w:p w14:paraId="6A925C9B" w14:textId="77777777" w:rsidR="00430629" w:rsidRDefault="00430629" w:rsidP="0085570E">
      <w:pPr>
        <w:pStyle w:val="ListBullet3"/>
      </w:pPr>
      <w:r>
        <w:t>List Bullet 3 (</w:t>
      </w:r>
      <w:r w:rsidR="006E36E1">
        <w:t>justified</w:t>
      </w:r>
      <w:r>
        <w:t xml:space="preserve">, </w:t>
      </w:r>
      <w:r w:rsidR="006E36E1">
        <w:t>space between items)</w:t>
      </w:r>
    </w:p>
    <w:p w14:paraId="0BF78A6B" w14:textId="77777777" w:rsidR="00430629" w:rsidRDefault="00430629">
      <w:pPr>
        <w:pStyle w:val="ListBullet3"/>
        <w:numPr>
          <w:ilvl w:val="1"/>
          <w:numId w:val="3"/>
        </w:numPr>
      </w:pPr>
      <w:r>
        <w:t>List Bullet 3 Second Level</w:t>
      </w:r>
    </w:p>
    <w:p w14:paraId="3285D1C3" w14:textId="77777777" w:rsidR="00430629" w:rsidRDefault="00430629">
      <w:pPr>
        <w:pStyle w:val="ListBullet3"/>
        <w:numPr>
          <w:ilvl w:val="2"/>
          <w:numId w:val="3"/>
        </w:numPr>
      </w:pPr>
      <w:r>
        <w:t>List Bullet 3 Third Level</w:t>
      </w:r>
    </w:p>
    <w:p w14:paraId="52CCE3BB" w14:textId="77777777" w:rsidR="0085570E" w:rsidRDefault="0085570E" w:rsidP="0085570E">
      <w:pPr>
        <w:pStyle w:val="ListBullet4"/>
      </w:pPr>
      <w:r>
        <w:t>List Bullet 4 (left aligned, no space)</w:t>
      </w:r>
    </w:p>
    <w:p w14:paraId="19495820" w14:textId="77777777" w:rsidR="0085570E" w:rsidRDefault="0085570E">
      <w:pPr>
        <w:pStyle w:val="ListBullet4"/>
        <w:numPr>
          <w:ilvl w:val="1"/>
          <w:numId w:val="3"/>
        </w:numPr>
      </w:pPr>
      <w:r>
        <w:t>List Bullet 4 Second Level</w:t>
      </w:r>
    </w:p>
    <w:p w14:paraId="2DC67946" w14:textId="77777777" w:rsidR="0085570E" w:rsidRDefault="0085570E">
      <w:pPr>
        <w:pStyle w:val="ListBullet4"/>
        <w:numPr>
          <w:ilvl w:val="2"/>
          <w:numId w:val="3"/>
        </w:numPr>
      </w:pPr>
      <w:r>
        <w:t>List Bullet 4 Third Level</w:t>
      </w:r>
    </w:p>
    <w:p w14:paraId="32274E5E" w14:textId="77777777" w:rsidR="00FC01AB" w:rsidRDefault="0066066D" w:rsidP="00BA33F0">
      <w:pPr>
        <w:pStyle w:val="ListNumber"/>
      </w:pPr>
      <w:r>
        <w:t>List Number (justified, space between items)</w:t>
      </w:r>
    </w:p>
    <w:p w14:paraId="10657BC2" w14:textId="448E3B27" w:rsidR="009F7201" w:rsidRDefault="009F7201" w:rsidP="009F7201">
      <w:pPr>
        <w:pStyle w:val="ListContinue"/>
      </w:pPr>
      <w:r>
        <w:t>List Continue – Use this if you have numbered items and want to include additional details below the first line.</w:t>
      </w:r>
    </w:p>
    <w:p w14:paraId="28F6411E" w14:textId="77777777" w:rsidR="00212207" w:rsidRDefault="00212207">
      <w:pPr>
        <w:pStyle w:val="ListNumber"/>
        <w:numPr>
          <w:ilvl w:val="1"/>
          <w:numId w:val="2"/>
        </w:numPr>
      </w:pPr>
      <w:r>
        <w:t>List Number Second Level</w:t>
      </w:r>
    </w:p>
    <w:p w14:paraId="0F62B3B7" w14:textId="4E95D3BD" w:rsidR="009F7201" w:rsidRPr="009F7201" w:rsidRDefault="009F7201" w:rsidP="009F7201">
      <w:pPr>
        <w:pStyle w:val="ListContinue2"/>
      </w:pPr>
      <w:r>
        <w:t xml:space="preserve">List Continue 2 – Same as </w:t>
      </w:r>
      <w:r w:rsidRPr="009F7201">
        <w:rPr>
          <w:i/>
          <w:iCs/>
        </w:rPr>
        <w:t>List Continue</w:t>
      </w:r>
      <w:r>
        <w:t xml:space="preserve"> but indented.</w:t>
      </w:r>
    </w:p>
    <w:p w14:paraId="0A2CF4FE" w14:textId="77777777" w:rsidR="00212207" w:rsidRDefault="00212207">
      <w:pPr>
        <w:pStyle w:val="ListNumber"/>
        <w:numPr>
          <w:ilvl w:val="2"/>
          <w:numId w:val="2"/>
        </w:numPr>
      </w:pPr>
      <w:r>
        <w:t>List Number Third Level</w:t>
      </w:r>
    </w:p>
    <w:p w14:paraId="470DABB9" w14:textId="42C9D957" w:rsidR="009F7201" w:rsidRPr="009F7201" w:rsidRDefault="009F7201" w:rsidP="009F7201">
      <w:pPr>
        <w:pStyle w:val="ListContinue3"/>
      </w:pPr>
      <w:r>
        <w:t xml:space="preserve">List Continue 3 – indented </w:t>
      </w:r>
      <w:proofErr w:type="gramStart"/>
      <w:r>
        <w:t>again</w:t>
      </w:r>
      <w:proofErr w:type="gramEnd"/>
    </w:p>
    <w:p w14:paraId="79BF669F" w14:textId="77777777" w:rsidR="0066066D" w:rsidRDefault="0066066D" w:rsidP="00AC0A26">
      <w:pPr>
        <w:pStyle w:val="ListNumber2"/>
      </w:pPr>
      <w:r>
        <w:lastRenderedPageBreak/>
        <w:t>List Number 2 (left aligned, no space between items)</w:t>
      </w:r>
    </w:p>
    <w:p w14:paraId="3ED0E45D" w14:textId="77777777" w:rsidR="00AC0A26" w:rsidRDefault="00AC0A26">
      <w:pPr>
        <w:pStyle w:val="ListNumber2"/>
        <w:numPr>
          <w:ilvl w:val="1"/>
          <w:numId w:val="6"/>
        </w:numPr>
      </w:pPr>
      <w:r>
        <w:t>List Number 2 Second Level</w:t>
      </w:r>
    </w:p>
    <w:p w14:paraId="6ED58E56" w14:textId="77777777" w:rsidR="00AC0A26" w:rsidRDefault="00AC0A26">
      <w:pPr>
        <w:pStyle w:val="ListNumber2"/>
        <w:numPr>
          <w:ilvl w:val="2"/>
          <w:numId w:val="6"/>
        </w:numPr>
      </w:pPr>
      <w:r>
        <w:t>List Number 3 Second Level</w:t>
      </w:r>
    </w:p>
    <w:p w14:paraId="11C26F2F" w14:textId="77777777" w:rsidR="00D53E0B" w:rsidRDefault="00D53E0B" w:rsidP="00D53E0B">
      <w:pPr>
        <w:pStyle w:val="IntenseQuote"/>
      </w:pPr>
      <w:r>
        <w:t>Intense/</w:t>
      </w:r>
      <w:proofErr w:type="spellStart"/>
      <w:r>
        <w:t>PullQuote</w:t>
      </w:r>
      <w:proofErr w:type="spellEnd"/>
    </w:p>
    <w:p w14:paraId="6B300DF3" w14:textId="77777777" w:rsidR="00417EFB" w:rsidRDefault="00417EFB" w:rsidP="00417EFB">
      <w:pPr>
        <w:pStyle w:val="Header"/>
      </w:pPr>
      <w:r>
        <w:t>HEADER</w:t>
      </w:r>
    </w:p>
    <w:p w14:paraId="278692FB" w14:textId="77777777" w:rsidR="00417EFB" w:rsidRDefault="00417EFB" w:rsidP="00417EFB">
      <w:pPr>
        <w:pStyle w:val="Footer"/>
      </w:pPr>
      <w:r>
        <w:t>FOOTER</w:t>
      </w:r>
    </w:p>
    <w:p w14:paraId="70C1715C" w14:textId="1E5C3412" w:rsidR="00A138CA" w:rsidRDefault="00A138CA" w:rsidP="00417EFB">
      <w:pPr>
        <w:pStyle w:val="Footer"/>
      </w:pPr>
    </w:p>
    <w:p w14:paraId="52464E49" w14:textId="77777777" w:rsidR="00C2633D" w:rsidRDefault="00C2633D" w:rsidP="00417EFB">
      <w:pPr>
        <w:pStyle w:val="Footer"/>
      </w:pPr>
    </w:p>
    <w:p w14:paraId="4826CFE1" w14:textId="77777777" w:rsidR="00A138CA" w:rsidRPr="00B62524" w:rsidRDefault="00A138CA" w:rsidP="00B62524">
      <w:pPr>
        <w:pStyle w:val="Header"/>
      </w:pPr>
      <w:r w:rsidRPr="00B62524">
        <w:fldChar w:fldCharType="begin"/>
      </w:r>
      <w:r w:rsidRPr="00B62524">
        <w:instrText xml:space="preserve"> PAGE   \* MERGEFORMAT </w:instrText>
      </w:r>
      <w:r w:rsidRPr="00B62524">
        <w:fldChar w:fldCharType="separate"/>
      </w:r>
      <w:r w:rsidRPr="00B62524">
        <w:t>2</w:t>
      </w:r>
      <w:r w:rsidRPr="00B62524">
        <w:fldChar w:fldCharType="end"/>
      </w:r>
      <w:r w:rsidRPr="00B62524">
        <w:t xml:space="preserve"> · EVEN PAGE HEADER</w:t>
      </w:r>
    </w:p>
    <w:p w14:paraId="1401D584" w14:textId="77777777" w:rsidR="00A138CA" w:rsidRPr="007851CF" w:rsidRDefault="00A138CA" w:rsidP="00A138CA">
      <w:pPr>
        <w:pStyle w:val="Header"/>
      </w:pPr>
    </w:p>
    <w:p w14:paraId="2568D636" w14:textId="77777777" w:rsidR="00A138CA" w:rsidRPr="00B62524" w:rsidRDefault="00A138CA" w:rsidP="00B62524">
      <w:pPr>
        <w:pStyle w:val="Header"/>
        <w:jc w:val="right"/>
      </w:pPr>
      <w:r w:rsidRPr="00B62524">
        <w:t xml:space="preserve">ODD PAGE HEADER · </w:t>
      </w:r>
      <w:r w:rsidRPr="00B62524">
        <w:fldChar w:fldCharType="begin"/>
      </w:r>
      <w:r w:rsidRPr="00B62524">
        <w:instrText xml:space="preserve"> PAGE   \* MERGEFORMAT </w:instrText>
      </w:r>
      <w:r w:rsidRPr="00B62524">
        <w:fldChar w:fldCharType="separate"/>
      </w:r>
      <w:r w:rsidRPr="00B62524">
        <w:t>2</w:t>
      </w:r>
      <w:r w:rsidRPr="00B62524">
        <w:fldChar w:fldCharType="end"/>
      </w:r>
    </w:p>
    <w:p w14:paraId="41EEA45E" w14:textId="77777777" w:rsidR="00A138CA" w:rsidRDefault="004F4FDD" w:rsidP="004F4FDD">
      <w:pPr>
        <w:pStyle w:val="FootnoteText"/>
      </w:pPr>
      <w:r>
        <w:t>Footnote Text</w:t>
      </w:r>
    </w:p>
    <w:p w14:paraId="7B248050" w14:textId="77777777" w:rsidR="00A138CA" w:rsidRDefault="004F4FDD" w:rsidP="004F4FDD">
      <w:pPr>
        <w:pStyle w:val="EndnoteText"/>
      </w:pPr>
      <w:r>
        <w:t>Endnote Text</w:t>
      </w:r>
    </w:p>
    <w:p w14:paraId="425B78EB" w14:textId="77777777" w:rsidR="00A138CA" w:rsidRDefault="00A138CA" w:rsidP="00417EFB">
      <w:pPr>
        <w:pStyle w:val="Footer"/>
      </w:pPr>
    </w:p>
    <w:p w14:paraId="4A3AB2F3" w14:textId="77777777" w:rsidR="00A138CA" w:rsidRDefault="00A138CA" w:rsidP="00417EFB">
      <w:pPr>
        <w:pStyle w:val="Footer"/>
      </w:pPr>
    </w:p>
    <w:p w14:paraId="48EFFD7A" w14:textId="77777777" w:rsidR="00A138CA" w:rsidRPr="00A95DBC" w:rsidRDefault="00A95DBC" w:rsidP="00A95DBC">
      <w:pPr>
        <w:pStyle w:val="TableParagraph"/>
      </w:pPr>
      <w:r>
        <w:t>Table Paragraph</w:t>
      </w:r>
    </w:p>
    <w:p w14:paraId="39DC0C0F" w14:textId="77777777" w:rsidR="00A138CA" w:rsidRDefault="00A138CA" w:rsidP="00417EFB">
      <w:pPr>
        <w:pStyle w:val="Footer"/>
      </w:pPr>
    </w:p>
    <w:p w14:paraId="49C77404" w14:textId="77777777" w:rsidR="00A138CA" w:rsidRPr="00EA51F9" w:rsidRDefault="00EA51F9" w:rsidP="00EA51F9">
      <w:pPr>
        <w:pStyle w:val="TOC1"/>
      </w:pPr>
      <w:r>
        <w:t>TOC1</w:t>
      </w:r>
    </w:p>
    <w:p w14:paraId="03BA8BC2" w14:textId="77777777" w:rsidR="00EA51F9" w:rsidRPr="00EA51F9" w:rsidRDefault="00EA51F9" w:rsidP="00EA51F9">
      <w:pPr>
        <w:pStyle w:val="TOC2"/>
      </w:pPr>
      <w:r>
        <w:t>TOC2</w:t>
      </w:r>
    </w:p>
    <w:p w14:paraId="26903DD6" w14:textId="420610E0" w:rsidR="00EA51F9" w:rsidRDefault="00EA51F9" w:rsidP="00EA51F9">
      <w:pPr>
        <w:pStyle w:val="TOC3"/>
      </w:pPr>
      <w:r>
        <w:t>TOC3</w:t>
      </w:r>
    </w:p>
    <w:p w14:paraId="7DC23644" w14:textId="1401A679" w:rsidR="00C2633D" w:rsidRPr="00C2633D" w:rsidRDefault="00C2633D" w:rsidP="00C2633D">
      <w:pPr>
        <w:pStyle w:val="TOC4"/>
      </w:pPr>
      <w:r>
        <w:t>TOC4</w:t>
      </w:r>
    </w:p>
    <w:p w14:paraId="06A1029A" w14:textId="77777777" w:rsidR="00A138CA" w:rsidRDefault="00A138CA" w:rsidP="00417EFB">
      <w:pPr>
        <w:pStyle w:val="Footer"/>
      </w:pPr>
    </w:p>
    <w:p w14:paraId="69ED88D6" w14:textId="77777777" w:rsidR="00A138CA" w:rsidRDefault="00A138CA" w:rsidP="00417EFB">
      <w:pPr>
        <w:pStyle w:val="Footer"/>
      </w:pPr>
    </w:p>
    <w:p w14:paraId="51AAD19F" w14:textId="77777777" w:rsidR="00D56378" w:rsidRDefault="0018658D" w:rsidP="00417EFB">
      <w:pPr>
        <w:pStyle w:val="Footer"/>
        <w:sectPr w:rsidR="00D56378" w:rsidSect="00014C2E">
          <w:headerReference w:type="even" r:id="rId83"/>
          <w:type w:val="oddPage"/>
          <w:pgSz w:w="8640" w:h="12960"/>
          <w:pgMar w:top="1339" w:right="864" w:bottom="864" w:left="1008" w:header="576" w:footer="432" w:gutter="0"/>
          <w:cols w:space="720"/>
          <w:titlePg/>
          <w:docGrid w:linePitch="360"/>
        </w:sectPr>
      </w:pPr>
      <w:r>
        <w:t>Page Number</w:t>
      </w:r>
    </w:p>
    <w:p w14:paraId="58A7711A" w14:textId="224BDEAC" w:rsidR="00A138CA" w:rsidRPr="00D56378" w:rsidRDefault="00D56378" w:rsidP="00D56378">
      <w:pPr>
        <w:pStyle w:val="Chapter"/>
        <w:rPr>
          <w:rStyle w:val="PageNumber"/>
          <w:rFonts w:ascii="Garamond" w:hAnsi="Garamond"/>
          <w:sz w:val="36"/>
        </w:rPr>
      </w:pPr>
      <w:bookmarkStart w:id="46" w:name="_Toc130894394"/>
      <w:r>
        <w:rPr>
          <w:rStyle w:val="PageNumber"/>
          <w:rFonts w:ascii="Garamond" w:hAnsi="Garamond"/>
          <w:sz w:val="36"/>
        </w:rPr>
        <w:lastRenderedPageBreak/>
        <w:t>End Notes</w:t>
      </w:r>
      <w:bookmarkEnd w:id="46"/>
    </w:p>
    <w:sectPr w:rsidR="00A138CA" w:rsidRPr="00D56378" w:rsidSect="00014C2E">
      <w:type w:val="oddPage"/>
      <w:pgSz w:w="8640" w:h="12960"/>
      <w:pgMar w:top="1339" w:right="864" w:bottom="864" w:left="1008" w:header="576"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F609A" w14:textId="77777777" w:rsidR="00DA47C8" w:rsidRDefault="00DA47C8" w:rsidP="0095368D">
      <w:r>
        <w:separator/>
      </w:r>
    </w:p>
  </w:endnote>
  <w:endnote w:type="continuationSeparator" w:id="0">
    <w:p w14:paraId="598CA9E4" w14:textId="77777777" w:rsidR="00DA47C8" w:rsidRDefault="00DA47C8" w:rsidP="0095368D">
      <w:r>
        <w:continuationSeparator/>
      </w:r>
    </w:p>
  </w:endnote>
  <w:endnote w:type="continuationNotice" w:id="1">
    <w:p w14:paraId="394725E9" w14:textId="77777777" w:rsidR="00DA47C8" w:rsidRDefault="00DA47C8"/>
  </w:endnote>
  <w:endnote w:id="2">
    <w:p w14:paraId="251B68C0" w14:textId="625CE333" w:rsidR="009F7201" w:rsidRDefault="00D56378">
      <w:pPr>
        <w:pStyle w:val="EndnoteText"/>
      </w:pPr>
      <w:r>
        <w:rPr>
          <w:rStyle w:val="EndnoteReference"/>
        </w:rPr>
        <w:endnoteRef/>
      </w:r>
      <w:r>
        <w:t xml:space="preserve"> This is an example of an End Note. If you click on the superscript number to the left of the note, you will be taken to the location in the document where the endnote was inserted. Notice that you cannot add pages </w:t>
      </w:r>
      <w:r w:rsidR="009F7201">
        <w:t xml:space="preserve">or text </w:t>
      </w:r>
      <w:r>
        <w:t>after an EndNote in Microsoft Word.</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dobe Garamond Pro">
    <w:panose1 w:val="02020502060506020403"/>
    <w:charset w:val="4D"/>
    <w:family w:val="roman"/>
    <w:notTrueType/>
    <w:pitch w:val="variable"/>
    <w:sig w:usb0="00000007" w:usb1="00000001" w:usb2="00000000" w:usb3="00000000" w:csb0="00000093"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lt Gothic ATF Demi">
    <w:panose1 w:val="020B0703040502040204"/>
    <w:charset w:val="4D"/>
    <w:family w:val="swiss"/>
    <w:notTrueType/>
    <w:pitch w:val="variable"/>
    <w:sig w:usb0="00000007" w:usb1="00000001" w:usb2="00000000" w:usb3="00000000" w:csb0="00000093" w:csb1="00000000"/>
  </w:font>
  <w:font w:name="Trebuchet MS">
    <w:panose1 w:val="020B0603020202020204"/>
    <w:charset w:val="00"/>
    <w:family w:val="swiss"/>
    <w:pitch w:val="variable"/>
    <w:sig w:usb0="00000287" w:usb1="00000000" w:usb2="00000000" w:usb3="00000000" w:csb0="0000009F" w:csb1="00000000"/>
  </w:font>
  <w:font w:name="Lato Semibold">
    <w:panose1 w:val="020F0502020204030203"/>
    <w:charset w:val="00"/>
    <w:family w:val="swiss"/>
    <w:pitch w:val="variable"/>
    <w:sig w:usb0="E10002FF" w:usb1="5000ECFF" w:usb2="00000021" w:usb3="00000000" w:csb0="0000019F" w:csb1="00000000"/>
  </w:font>
  <w:font w:name="Yu Mincho">
    <w:panose1 w:val="02020400000000000000"/>
    <w:charset w:val="80"/>
    <w:family w:val="roman"/>
    <w:pitch w:val="variable"/>
    <w:sig w:usb0="800002E7" w:usb1="2AC7FCFF" w:usb2="00000012" w:usb3="00000000" w:csb0="0002009F" w:csb1="00000000"/>
  </w:font>
  <w:font w:name="Lato Medium">
    <w:panose1 w:val="020F0502020204030203"/>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0F1B5" w14:textId="13A1E760" w:rsidR="00122A5A" w:rsidRDefault="009550DC" w:rsidP="00122A5A">
    <w:pPr>
      <w:pStyle w:val="Footer"/>
      <w:jc w:val="center"/>
    </w:pPr>
    <w:r>
      <w:sym w:font="Symbol" w:char="F0E3"/>
    </w:r>
    <w:r>
      <w:t xml:space="preserve"> </w:t>
    </w:r>
    <w:r w:rsidR="00122A5A">
      <w:t>My Book Team</w:t>
    </w:r>
    <w:r>
      <w:t xml:space="preserve"> –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20389" w14:textId="63394EE2" w:rsidR="009550DC" w:rsidRDefault="009550DC" w:rsidP="009550DC">
    <w:pPr>
      <w:pStyle w:val="Footer"/>
      <w:jc w:val="center"/>
    </w:pPr>
    <w:r>
      <w:sym w:font="Symbol" w:char="F0E3"/>
    </w:r>
    <w:r>
      <w:t xml:space="preserve"> My Book Team –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06E75C" w14:textId="77777777" w:rsidR="00DA47C8" w:rsidRDefault="00DA47C8" w:rsidP="0095368D">
      <w:r>
        <w:separator/>
      </w:r>
    </w:p>
  </w:footnote>
  <w:footnote w:type="continuationSeparator" w:id="0">
    <w:p w14:paraId="76FFB7A1" w14:textId="77777777" w:rsidR="00DA47C8" w:rsidRDefault="00DA47C8" w:rsidP="0095368D">
      <w:r>
        <w:continuationSeparator/>
      </w:r>
    </w:p>
  </w:footnote>
  <w:footnote w:id="1">
    <w:p w14:paraId="64AEDCA1" w14:textId="40F9AD33" w:rsidR="00D56378" w:rsidRPr="00D56378" w:rsidRDefault="00D56378" w:rsidP="00D56378">
      <w:pPr>
        <w:pStyle w:val="FootnoteText"/>
      </w:pPr>
      <w:r>
        <w:rPr>
          <w:rStyle w:val="FootnoteReference"/>
        </w:rPr>
        <w:footnoteRef/>
      </w:r>
      <w:r>
        <w:t xml:space="preserve"> This is an example of a footnote.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611A1" w14:textId="5B2E16B2" w:rsidR="003F63F7" w:rsidRPr="00904700" w:rsidRDefault="00122CFA" w:rsidP="00904700">
    <w:pPr>
      <w:pStyle w:val="Header"/>
      <w:jc w:val="right"/>
    </w:pPr>
    <w:r>
      <w:t>HEATHER MIZE</w:t>
    </w:r>
    <w:r w:rsidR="003F63F7" w:rsidRPr="00904700">
      <w:t xml:space="preserve"> · </w:t>
    </w:r>
    <w:r w:rsidR="003F63F7" w:rsidRPr="00904700">
      <w:fldChar w:fldCharType="begin"/>
    </w:r>
    <w:r w:rsidR="003F63F7" w:rsidRPr="00904700">
      <w:instrText xml:space="preserve"> PAGE   \* MERGEFORMAT </w:instrText>
    </w:r>
    <w:r w:rsidR="003F63F7" w:rsidRPr="00904700">
      <w:fldChar w:fldCharType="separate"/>
    </w:r>
    <w:r w:rsidR="003F63F7" w:rsidRPr="00904700">
      <w:t>2</w:t>
    </w:r>
    <w:r w:rsidR="003F63F7" w:rsidRPr="00904700">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EEF23" w14:textId="09312DB3" w:rsidR="00C2633D" w:rsidRPr="00904700" w:rsidRDefault="00C2633D"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SAMPLE STYLES USED IN this BOOK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C4E7D" w14:textId="79A47DD7" w:rsidR="00423D6F" w:rsidRPr="00904700" w:rsidRDefault="00423D6F"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GETTING STARTED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229CB" w14:textId="77777777" w:rsidR="00423D6F" w:rsidRPr="00904700" w:rsidRDefault="00423D6F" w:rsidP="00904700">
    <w:pPr>
      <w:pStyle w:val="Header"/>
      <w:jc w:val="right"/>
    </w:pPr>
    <w:r>
      <w:t>HEATHER MIZE</w:t>
    </w:r>
    <w:r w:rsidRPr="00904700">
      <w:t xml:space="preserve"> · </w:t>
    </w:r>
    <w:r w:rsidRPr="00904700">
      <w:fldChar w:fldCharType="begin"/>
    </w:r>
    <w:r w:rsidRPr="00904700">
      <w:instrText xml:space="preserve"> PAGE   \* MERGEFORMAT </w:instrText>
    </w:r>
    <w:r w:rsidRPr="00904700">
      <w:fldChar w:fldCharType="separate"/>
    </w:r>
    <w:r w:rsidRPr="00904700">
      <w:t>2</w:t>
    </w:r>
    <w:r w:rsidRPr="00904700">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B7C78" w14:textId="49AF592D" w:rsidR="00423D6F" w:rsidRPr="00904700" w:rsidRDefault="00423D6F"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USING AND APPLYING STYLES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9C6B4" w14:textId="439FA0D0" w:rsidR="00423D6F" w:rsidRPr="00904700" w:rsidRDefault="00423D6F"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MODIFYING/ADDING STYLES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DAB4E" w14:textId="58FE6D6C" w:rsidR="00423D6F" w:rsidRPr="00904700" w:rsidRDefault="00423D6F"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USING PAGE BREAKS AND SECTION BREAKS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A0A45" w14:textId="7BC78112" w:rsidR="00423D6F" w:rsidRPr="00904700" w:rsidRDefault="00423D6F"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INSERTING AND FORMATTING IMAGES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05121" w14:textId="56EE7572" w:rsidR="000741C3" w:rsidRPr="00904700" w:rsidRDefault="000741C3"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ADDING HEADERS AND FOOTERS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EADE8" w14:textId="44AF8561" w:rsidR="00301617" w:rsidRPr="00904700" w:rsidRDefault="00301617" w:rsidP="00904700">
    <w:pPr>
      <w:pStyle w:val="Header"/>
    </w:pPr>
    <w:r w:rsidRPr="00904700">
      <w:fldChar w:fldCharType="begin"/>
    </w:r>
    <w:r w:rsidRPr="00904700">
      <w:instrText xml:space="preserve"> PAGE   \* MERGEFORMAT </w:instrText>
    </w:r>
    <w:r w:rsidRPr="00904700">
      <w:fldChar w:fldCharType="separate"/>
    </w:r>
    <w:r w:rsidRPr="00904700">
      <w:t>4</w:t>
    </w:r>
    <w:r w:rsidRPr="00904700">
      <w:fldChar w:fldCharType="end"/>
    </w:r>
    <w:r w:rsidRPr="00904700">
      <w:t xml:space="preserve"> · </w:t>
    </w:r>
    <w:r>
      <w:t>TABLE OF CONTENTS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0303BE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31CCB3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1120218"/>
    <w:lvl w:ilvl="0">
      <w:start w:val="1"/>
      <w:numFmt w:val="decimal"/>
      <w:pStyle w:val="ListNumber3"/>
      <w:lvlText w:val="%1."/>
      <w:lvlJc w:val="left"/>
      <w:pPr>
        <w:tabs>
          <w:tab w:val="num" w:pos="1080"/>
        </w:tabs>
        <w:ind w:left="1080" w:hanging="360"/>
      </w:pPr>
    </w:lvl>
  </w:abstractNum>
  <w:abstractNum w:abstractNumId="3" w15:restartNumberingAfterBreak="0">
    <w:nsid w:val="FFFFFF80"/>
    <w:multiLevelType w:val="singleLevel"/>
    <w:tmpl w:val="8EACDD44"/>
    <w:lvl w:ilvl="0">
      <w:start w:val="1"/>
      <w:numFmt w:val="bullet"/>
      <w:lvlText w:val=""/>
      <w:lvlJc w:val="left"/>
      <w:pPr>
        <w:tabs>
          <w:tab w:val="num" w:pos="1800"/>
        </w:tabs>
        <w:ind w:left="1800" w:hanging="360"/>
      </w:pPr>
      <w:rPr>
        <w:rFonts w:ascii="Symbol" w:hAnsi="Symbol" w:hint="default"/>
      </w:rPr>
    </w:lvl>
  </w:abstractNum>
  <w:abstractNum w:abstractNumId="4" w15:restartNumberingAfterBreak="0">
    <w:nsid w:val="FFFFFF83"/>
    <w:multiLevelType w:val="singleLevel"/>
    <w:tmpl w:val="93768706"/>
    <w:lvl w:ilvl="0">
      <w:start w:val="1"/>
      <w:numFmt w:val="bullet"/>
      <w:pStyle w:val="ListBullet2"/>
      <w:lvlText w:val=""/>
      <w:lvlJc w:val="left"/>
      <w:pPr>
        <w:tabs>
          <w:tab w:val="num" w:pos="720"/>
        </w:tabs>
        <w:ind w:left="720" w:hanging="360"/>
      </w:pPr>
      <w:rPr>
        <w:rFonts w:ascii="Symbol" w:hAnsi="Symbol" w:hint="default"/>
      </w:rPr>
    </w:lvl>
  </w:abstractNum>
  <w:abstractNum w:abstractNumId="5" w15:restartNumberingAfterBreak="0">
    <w:nsid w:val="332E1A71"/>
    <w:multiLevelType w:val="hybridMultilevel"/>
    <w:tmpl w:val="043E2C4E"/>
    <w:lvl w:ilvl="0" w:tplc="2930A32C">
      <w:start w:val="1"/>
      <w:numFmt w:val="bullet"/>
      <w:pStyle w:val="List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B56718"/>
    <w:multiLevelType w:val="multilevel"/>
    <w:tmpl w:val="AED6B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6667EC5"/>
    <w:multiLevelType w:val="multilevel"/>
    <w:tmpl w:val="79F67410"/>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B5E779A"/>
    <w:multiLevelType w:val="multilevel"/>
    <w:tmpl w:val="508206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BE47AD1"/>
    <w:multiLevelType w:val="multilevel"/>
    <w:tmpl w:val="D50EFD26"/>
    <w:lvl w:ilvl="0">
      <w:start w:val="1"/>
      <w:numFmt w:val="decimal"/>
      <w:pStyle w:val="ListNumber"/>
      <w:lvlText w:val="%1."/>
      <w:lvlJc w:val="left"/>
      <w:pPr>
        <w:ind w:left="720" w:hanging="360"/>
      </w:pPr>
      <w:rPr>
        <w:rFonts w:ascii="Adobe Garamond Pro" w:hAnsi="Adobe Garamond Pro"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 w15:restartNumberingAfterBreak="0">
    <w:nsid w:val="5DA2658B"/>
    <w:multiLevelType w:val="multilevel"/>
    <w:tmpl w:val="8604A7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0FB439F"/>
    <w:multiLevelType w:val="multilevel"/>
    <w:tmpl w:val="EA5C6E26"/>
    <w:lvl w:ilvl="0">
      <w:start w:val="1"/>
      <w:numFmt w:val="bullet"/>
      <w:pStyle w:val="ListBullet3"/>
      <w:lvlText w:val=""/>
      <w:lvlJc w:val="left"/>
      <w:pPr>
        <w:ind w:left="108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
      <w:lvlJc w:val="left"/>
      <w:pPr>
        <w:ind w:left="2520" w:hanging="360"/>
      </w:pPr>
      <w:rPr>
        <w:rFonts w:ascii="Symbol" w:hAnsi="Symbol" w:hint="default"/>
      </w:rPr>
    </w:lvl>
    <w:lvl w:ilvl="5">
      <w:start w:val="1"/>
      <w:numFmt w:val="bullet"/>
      <w:lvlText w:val=""/>
      <w:lvlJc w:val="left"/>
      <w:pPr>
        <w:ind w:left="2880" w:hanging="360"/>
      </w:pPr>
      <w:rPr>
        <w:rFonts w:ascii="Wingdings" w:hAnsi="Wingdings" w:hint="default"/>
      </w:rPr>
    </w:lvl>
    <w:lvl w:ilvl="6">
      <w:start w:val="1"/>
      <w:numFmt w:val="bullet"/>
      <w:lvlText w:val=""/>
      <w:lvlJc w:val="left"/>
      <w:pPr>
        <w:ind w:left="3240" w:hanging="360"/>
      </w:pPr>
      <w:rPr>
        <w:rFonts w:ascii="Wingdings" w:hAnsi="Wingdings" w:hint="default"/>
      </w:rPr>
    </w:lvl>
    <w:lvl w:ilvl="7">
      <w:start w:val="1"/>
      <w:numFmt w:val="bullet"/>
      <w:lvlText w:val=""/>
      <w:lvlJc w:val="left"/>
      <w:pPr>
        <w:ind w:left="3600" w:hanging="360"/>
      </w:pPr>
      <w:rPr>
        <w:rFonts w:ascii="Symbol" w:hAnsi="Symbol" w:hint="default"/>
      </w:rPr>
    </w:lvl>
    <w:lvl w:ilvl="8">
      <w:start w:val="1"/>
      <w:numFmt w:val="bullet"/>
      <w:lvlText w:val=""/>
      <w:lvlJc w:val="left"/>
      <w:pPr>
        <w:ind w:left="3960" w:hanging="360"/>
      </w:pPr>
      <w:rPr>
        <w:rFonts w:ascii="Symbol" w:hAnsi="Symbol" w:hint="default"/>
      </w:rPr>
    </w:lvl>
  </w:abstractNum>
  <w:abstractNum w:abstractNumId="12" w15:restartNumberingAfterBreak="0">
    <w:nsid w:val="718B3FFD"/>
    <w:multiLevelType w:val="multilevel"/>
    <w:tmpl w:val="A8764D2E"/>
    <w:lvl w:ilvl="0">
      <w:start w:val="1"/>
      <w:numFmt w:val="decimal"/>
      <w:pStyle w:val="ListNumber2"/>
      <w:lvlText w:val="%1."/>
      <w:lvlJc w:val="left"/>
      <w:pPr>
        <w:ind w:left="720" w:hanging="360"/>
      </w:pPr>
      <w:rPr>
        <w:rFonts w:ascii="Adobe Garamond Pro" w:hAnsi="Adobe Garamond Pro"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num w:numId="1" w16cid:durableId="1375929722">
    <w:abstractNumId w:val="2"/>
  </w:num>
  <w:num w:numId="2" w16cid:durableId="935208530">
    <w:abstractNumId w:val="9"/>
  </w:num>
  <w:num w:numId="3" w16cid:durableId="15353801">
    <w:abstractNumId w:val="11"/>
  </w:num>
  <w:num w:numId="4" w16cid:durableId="613295339">
    <w:abstractNumId w:val="4"/>
  </w:num>
  <w:num w:numId="5" w16cid:durableId="1076199285">
    <w:abstractNumId w:val="5"/>
  </w:num>
  <w:num w:numId="6" w16cid:durableId="798912407">
    <w:abstractNumId w:val="12"/>
  </w:num>
  <w:num w:numId="7" w16cid:durableId="396827017">
    <w:abstractNumId w:val="7"/>
  </w:num>
  <w:num w:numId="8" w16cid:durableId="388207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3705785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924496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617565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364452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0258016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9780508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5535797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8742815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222248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691820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1457310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1425609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1988759">
    <w:abstractNumId w:val="0"/>
  </w:num>
  <w:num w:numId="22" w16cid:durableId="479613493">
    <w:abstractNumId w:val="1"/>
  </w:num>
  <w:num w:numId="23" w16cid:durableId="311762884">
    <w:abstractNumId w:val="3"/>
  </w:num>
  <w:num w:numId="24" w16cid:durableId="1369989835">
    <w:abstractNumId w:val="0"/>
  </w:num>
  <w:num w:numId="25" w16cid:durableId="453448067">
    <w:abstractNumId w:val="1"/>
  </w:num>
  <w:num w:numId="26" w16cid:durableId="817720666">
    <w:abstractNumId w:val="3"/>
  </w:num>
  <w:num w:numId="27" w16cid:durableId="668868658">
    <w:abstractNumId w:val="0"/>
  </w:num>
  <w:num w:numId="28" w16cid:durableId="402290086">
    <w:abstractNumId w:val="1"/>
  </w:num>
  <w:num w:numId="29" w16cid:durableId="544371114">
    <w:abstractNumId w:val="3"/>
  </w:num>
  <w:num w:numId="30" w16cid:durableId="1732343832">
    <w:abstractNumId w:val="0"/>
  </w:num>
  <w:num w:numId="31" w16cid:durableId="1456948004">
    <w:abstractNumId w:val="1"/>
  </w:num>
  <w:num w:numId="32" w16cid:durableId="524366635">
    <w:abstractNumId w:val="3"/>
  </w:num>
  <w:num w:numId="33" w16cid:durableId="757751554">
    <w:abstractNumId w:val="0"/>
  </w:num>
  <w:num w:numId="34" w16cid:durableId="2135754956">
    <w:abstractNumId w:val="1"/>
  </w:num>
  <w:num w:numId="35" w16cid:durableId="488132354">
    <w:abstractNumId w:val="3"/>
  </w:num>
  <w:num w:numId="36" w16cid:durableId="1034578725">
    <w:abstractNumId w:val="0"/>
  </w:num>
  <w:num w:numId="37" w16cid:durableId="1389718366">
    <w:abstractNumId w:val="1"/>
  </w:num>
  <w:num w:numId="38" w16cid:durableId="1945067148">
    <w:abstractNumId w:val="3"/>
  </w:num>
  <w:num w:numId="39" w16cid:durableId="1706826122">
    <w:abstractNumId w:val="0"/>
  </w:num>
  <w:num w:numId="40" w16cid:durableId="422998367">
    <w:abstractNumId w:val="1"/>
  </w:num>
  <w:num w:numId="41" w16cid:durableId="895698879">
    <w:abstractNumId w:val="3"/>
  </w:num>
  <w:num w:numId="42" w16cid:durableId="863127367">
    <w:abstractNumId w:val="0"/>
  </w:num>
  <w:num w:numId="43" w16cid:durableId="357507170">
    <w:abstractNumId w:val="1"/>
  </w:num>
  <w:num w:numId="44" w16cid:durableId="1149637581">
    <w:abstractNumId w:val="3"/>
  </w:num>
  <w:num w:numId="45" w16cid:durableId="1191912201">
    <w:abstractNumId w:val="0"/>
  </w:num>
  <w:num w:numId="46" w16cid:durableId="1562642683">
    <w:abstractNumId w:val="1"/>
  </w:num>
  <w:num w:numId="47" w16cid:durableId="931740594">
    <w:abstractNumId w:val="3"/>
  </w:num>
  <w:num w:numId="48" w16cid:durableId="1520587465">
    <w:abstractNumId w:val="0"/>
  </w:num>
  <w:num w:numId="49" w16cid:durableId="1404908033">
    <w:abstractNumId w:val="1"/>
  </w:num>
  <w:num w:numId="50" w16cid:durableId="775560953">
    <w:abstractNumId w:val="3"/>
  </w:num>
  <w:num w:numId="51" w16cid:durableId="1963657249">
    <w:abstractNumId w:val="0"/>
  </w:num>
  <w:num w:numId="52" w16cid:durableId="838933275">
    <w:abstractNumId w:val="1"/>
  </w:num>
  <w:num w:numId="53" w16cid:durableId="1686206963">
    <w:abstractNumId w:val="3"/>
  </w:num>
  <w:num w:numId="54" w16cid:durableId="179898005">
    <w:abstractNumId w:val="0"/>
  </w:num>
  <w:num w:numId="55" w16cid:durableId="1003699053">
    <w:abstractNumId w:val="1"/>
  </w:num>
  <w:num w:numId="56" w16cid:durableId="1176069357">
    <w:abstractNumId w:val="3"/>
  </w:num>
  <w:num w:numId="57" w16cid:durableId="172647108">
    <w:abstractNumId w:val="0"/>
  </w:num>
  <w:num w:numId="58" w16cid:durableId="867178458">
    <w:abstractNumId w:val="1"/>
  </w:num>
  <w:num w:numId="59" w16cid:durableId="1446073623">
    <w:abstractNumId w:val="3"/>
  </w:num>
  <w:num w:numId="60" w16cid:durableId="524096668">
    <w:abstractNumId w:val="0"/>
  </w:num>
  <w:num w:numId="61" w16cid:durableId="55902792">
    <w:abstractNumId w:val="1"/>
  </w:num>
  <w:num w:numId="62" w16cid:durableId="425151700">
    <w:abstractNumId w:val="3"/>
  </w:num>
  <w:num w:numId="63" w16cid:durableId="1732390678">
    <w:abstractNumId w:val="0"/>
  </w:num>
  <w:num w:numId="64" w16cid:durableId="921719872">
    <w:abstractNumId w:val="1"/>
  </w:num>
  <w:num w:numId="65" w16cid:durableId="1817605222">
    <w:abstractNumId w:val="3"/>
  </w:num>
  <w:num w:numId="66" w16cid:durableId="154421134">
    <w:abstractNumId w:val="10"/>
  </w:num>
  <w:num w:numId="67" w16cid:durableId="75133723">
    <w:abstractNumId w:val="0"/>
  </w:num>
  <w:num w:numId="68" w16cid:durableId="1767848673">
    <w:abstractNumId w:val="1"/>
  </w:num>
  <w:num w:numId="69" w16cid:durableId="171458153">
    <w:abstractNumId w:val="3"/>
  </w:num>
  <w:num w:numId="70" w16cid:durableId="1514683955">
    <w:abstractNumId w:val="0"/>
  </w:num>
  <w:num w:numId="71" w16cid:durableId="605498873">
    <w:abstractNumId w:val="1"/>
  </w:num>
  <w:num w:numId="72" w16cid:durableId="1576626251">
    <w:abstractNumId w:val="3"/>
  </w:num>
  <w:num w:numId="73" w16cid:durableId="1390808105">
    <w:abstractNumId w:val="0"/>
  </w:num>
  <w:num w:numId="74" w16cid:durableId="774135058">
    <w:abstractNumId w:val="1"/>
  </w:num>
  <w:num w:numId="75" w16cid:durableId="1775904586">
    <w:abstractNumId w:val="3"/>
  </w:num>
  <w:num w:numId="76" w16cid:durableId="1620448851">
    <w:abstractNumId w:val="6"/>
  </w:num>
  <w:num w:numId="77" w16cid:durableId="2005470057">
    <w:abstractNumId w:val="0"/>
  </w:num>
  <w:num w:numId="78" w16cid:durableId="738602943">
    <w:abstractNumId w:val="1"/>
  </w:num>
  <w:num w:numId="79" w16cid:durableId="698972799">
    <w:abstractNumId w:val="3"/>
  </w:num>
  <w:num w:numId="80" w16cid:durableId="406346410">
    <w:abstractNumId w:val="0"/>
  </w:num>
  <w:num w:numId="81" w16cid:durableId="1259673658">
    <w:abstractNumId w:val="1"/>
  </w:num>
  <w:num w:numId="82" w16cid:durableId="907304302">
    <w:abstractNumId w:val="3"/>
  </w:num>
  <w:num w:numId="83" w16cid:durableId="1155684060">
    <w:abstractNumId w:val="0"/>
  </w:num>
  <w:num w:numId="84" w16cid:durableId="2124223736">
    <w:abstractNumId w:val="1"/>
  </w:num>
  <w:num w:numId="85" w16cid:durableId="1865705968">
    <w:abstractNumId w:val="3"/>
  </w:num>
  <w:num w:numId="86" w16cid:durableId="691223480">
    <w:abstractNumId w:val="0"/>
  </w:num>
  <w:num w:numId="87" w16cid:durableId="1787692880">
    <w:abstractNumId w:val="1"/>
  </w:num>
  <w:num w:numId="88" w16cid:durableId="742600929">
    <w:abstractNumId w:val="3"/>
  </w:num>
  <w:num w:numId="89" w16cid:durableId="1983999050">
    <w:abstractNumId w:val="0"/>
  </w:num>
  <w:num w:numId="90" w16cid:durableId="715784218">
    <w:abstractNumId w:val="1"/>
  </w:num>
  <w:num w:numId="91" w16cid:durableId="1811626917">
    <w:abstractNumId w:val="3"/>
  </w:num>
  <w:num w:numId="92" w16cid:durableId="148133679">
    <w:abstractNumId w:val="0"/>
  </w:num>
  <w:num w:numId="93" w16cid:durableId="142624567">
    <w:abstractNumId w:val="1"/>
  </w:num>
  <w:num w:numId="94" w16cid:durableId="1437366709">
    <w:abstractNumId w:val="3"/>
  </w:num>
  <w:num w:numId="95" w16cid:durableId="1710573045">
    <w:abstractNumId w:val="0"/>
  </w:num>
  <w:num w:numId="96" w16cid:durableId="1313675465">
    <w:abstractNumId w:val="1"/>
  </w:num>
  <w:num w:numId="97" w16cid:durableId="856696500">
    <w:abstractNumId w:val="3"/>
  </w:num>
  <w:num w:numId="98" w16cid:durableId="317539755">
    <w:abstractNumId w:val="0"/>
  </w:num>
  <w:num w:numId="99" w16cid:durableId="2071265941">
    <w:abstractNumId w:val="1"/>
  </w:num>
  <w:num w:numId="100" w16cid:durableId="1270893731">
    <w:abstractNumId w:val="3"/>
  </w:num>
  <w:num w:numId="101" w16cid:durableId="1415513094">
    <w:abstractNumId w:val="0"/>
  </w:num>
  <w:num w:numId="102" w16cid:durableId="1743793786">
    <w:abstractNumId w:val="1"/>
  </w:num>
  <w:num w:numId="103" w16cid:durableId="1955406145">
    <w:abstractNumId w:val="3"/>
  </w:num>
  <w:num w:numId="104" w16cid:durableId="2086487006">
    <w:abstractNumId w:val="0"/>
  </w:num>
  <w:num w:numId="105" w16cid:durableId="493692445">
    <w:abstractNumId w:val="1"/>
  </w:num>
  <w:num w:numId="106" w16cid:durableId="1555236400">
    <w:abstractNumId w:val="3"/>
  </w:num>
  <w:num w:numId="107" w16cid:durableId="1309628055">
    <w:abstractNumId w:val="0"/>
  </w:num>
  <w:num w:numId="108" w16cid:durableId="1949240714">
    <w:abstractNumId w:val="1"/>
  </w:num>
  <w:num w:numId="109" w16cid:durableId="38480599">
    <w:abstractNumId w:val="3"/>
  </w:num>
  <w:num w:numId="110" w16cid:durableId="28996048">
    <w:abstractNumId w:val="8"/>
  </w:num>
  <w:num w:numId="111" w16cid:durableId="1497840181">
    <w:abstractNumId w:val="0"/>
  </w:num>
  <w:num w:numId="112" w16cid:durableId="650330061">
    <w:abstractNumId w:val="1"/>
  </w:num>
  <w:num w:numId="113" w16cid:durableId="1415589778">
    <w:abstractNumId w:val="3"/>
  </w:num>
  <w:num w:numId="114" w16cid:durableId="975716749">
    <w:abstractNumId w:val="0"/>
  </w:num>
  <w:num w:numId="115" w16cid:durableId="1487432643">
    <w:abstractNumId w:val="1"/>
  </w:num>
  <w:num w:numId="116" w16cid:durableId="1296447407">
    <w:abstractNumId w:val="3"/>
  </w:num>
  <w:num w:numId="117" w16cid:durableId="1927154126">
    <w:abstractNumId w:val="0"/>
  </w:num>
  <w:num w:numId="118" w16cid:durableId="1308587340">
    <w:abstractNumId w:val="1"/>
  </w:num>
  <w:num w:numId="119" w16cid:durableId="1114977235">
    <w:abstractNumId w:val="3"/>
  </w:num>
  <w:num w:numId="120" w16cid:durableId="18342495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564245679">
    <w:abstractNumId w:val="0"/>
  </w:num>
  <w:num w:numId="122" w16cid:durableId="1060707937">
    <w:abstractNumId w:val="1"/>
  </w:num>
  <w:num w:numId="123" w16cid:durableId="502669983">
    <w:abstractNumId w:val="3"/>
  </w:num>
  <w:num w:numId="124" w16cid:durableId="2116631133">
    <w:abstractNumId w:val="0"/>
  </w:num>
  <w:num w:numId="125" w16cid:durableId="1760516775">
    <w:abstractNumId w:val="1"/>
  </w:num>
  <w:num w:numId="126" w16cid:durableId="901020053">
    <w:abstractNumId w:val="3"/>
  </w:num>
  <w:num w:numId="127" w16cid:durableId="622885813">
    <w:abstractNumId w:val="0"/>
  </w:num>
  <w:num w:numId="128" w16cid:durableId="2135171930">
    <w:abstractNumId w:val="1"/>
  </w:num>
  <w:num w:numId="129" w16cid:durableId="1111821671">
    <w:abstractNumId w:val="3"/>
  </w:num>
  <w:num w:numId="130" w16cid:durableId="433671587">
    <w:abstractNumId w:val="0"/>
  </w:num>
  <w:num w:numId="131" w16cid:durableId="1291402058">
    <w:abstractNumId w:val="1"/>
  </w:num>
  <w:num w:numId="132" w16cid:durableId="297298878">
    <w:abstractNumId w:val="3"/>
  </w:num>
  <w:num w:numId="133" w16cid:durableId="1780369043">
    <w:abstractNumId w:val="0"/>
  </w:num>
  <w:num w:numId="134" w16cid:durableId="743645028">
    <w:abstractNumId w:val="1"/>
  </w:num>
  <w:num w:numId="135" w16cid:durableId="299773319">
    <w:abstractNumId w:val="3"/>
  </w:num>
  <w:num w:numId="136" w16cid:durableId="1359358216">
    <w:abstractNumId w:val="0"/>
  </w:num>
  <w:num w:numId="137" w16cid:durableId="2006279263">
    <w:abstractNumId w:val="1"/>
  </w:num>
  <w:num w:numId="138" w16cid:durableId="90973341">
    <w:abstractNumId w:val="3"/>
  </w:num>
  <w:num w:numId="139" w16cid:durableId="1794857562">
    <w:abstractNumId w:val="0"/>
  </w:num>
  <w:num w:numId="140" w16cid:durableId="129708423">
    <w:abstractNumId w:val="1"/>
  </w:num>
  <w:num w:numId="141" w16cid:durableId="1144810177">
    <w:abstractNumId w:val="3"/>
  </w:num>
  <w:num w:numId="142" w16cid:durableId="1637174721">
    <w:abstractNumId w:val="0"/>
  </w:num>
  <w:num w:numId="143" w16cid:durableId="1066296303">
    <w:abstractNumId w:val="1"/>
  </w:num>
  <w:num w:numId="144" w16cid:durableId="1164977452">
    <w:abstractNumId w:val="3"/>
  </w:num>
  <w:num w:numId="145" w16cid:durableId="320929947">
    <w:abstractNumId w:val="3"/>
  </w:num>
  <w:num w:numId="146" w16cid:durableId="1557621930">
    <w:abstractNumId w:val="0"/>
  </w:num>
  <w:num w:numId="147" w16cid:durableId="461726724">
    <w:abstractNumId w:val="1"/>
  </w:num>
  <w:num w:numId="148" w16cid:durableId="249390969">
    <w:abstractNumId w:val="3"/>
  </w:num>
  <w:num w:numId="149" w16cid:durableId="1733891489">
    <w:abstractNumId w:val="0"/>
  </w:num>
  <w:num w:numId="150" w16cid:durableId="118381969">
    <w:abstractNumId w:val="1"/>
  </w:num>
  <w:num w:numId="151" w16cid:durableId="1454247512">
    <w:abstractNumId w:val="3"/>
  </w:num>
  <w:num w:numId="152" w16cid:durableId="145830154">
    <w:abstractNumId w:val="0"/>
  </w:num>
  <w:num w:numId="153" w16cid:durableId="808983230">
    <w:abstractNumId w:val="1"/>
  </w:num>
  <w:num w:numId="154" w16cid:durableId="1356882608">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4"/>
  <w:mirrorMargin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2FCF"/>
    <w:rsid w:val="00000F11"/>
    <w:rsid w:val="00001B64"/>
    <w:rsid w:val="00003331"/>
    <w:rsid w:val="00003EF3"/>
    <w:rsid w:val="00004091"/>
    <w:rsid w:val="00011EAD"/>
    <w:rsid w:val="00014C2E"/>
    <w:rsid w:val="00020D74"/>
    <w:rsid w:val="0002252B"/>
    <w:rsid w:val="00031CCA"/>
    <w:rsid w:val="000324E9"/>
    <w:rsid w:val="0003365E"/>
    <w:rsid w:val="00033AC6"/>
    <w:rsid w:val="00035D64"/>
    <w:rsid w:val="00040566"/>
    <w:rsid w:val="00041744"/>
    <w:rsid w:val="0004542C"/>
    <w:rsid w:val="00051314"/>
    <w:rsid w:val="00051432"/>
    <w:rsid w:val="00055A17"/>
    <w:rsid w:val="00060402"/>
    <w:rsid w:val="000612C5"/>
    <w:rsid w:val="00062EFE"/>
    <w:rsid w:val="00063EDC"/>
    <w:rsid w:val="0006650F"/>
    <w:rsid w:val="00066AAC"/>
    <w:rsid w:val="0007022B"/>
    <w:rsid w:val="0007119C"/>
    <w:rsid w:val="000729CA"/>
    <w:rsid w:val="00073524"/>
    <w:rsid w:val="000741C3"/>
    <w:rsid w:val="0007503E"/>
    <w:rsid w:val="000757D1"/>
    <w:rsid w:val="000763BA"/>
    <w:rsid w:val="000769D0"/>
    <w:rsid w:val="00080D77"/>
    <w:rsid w:val="00081CD4"/>
    <w:rsid w:val="00081DDD"/>
    <w:rsid w:val="0008532D"/>
    <w:rsid w:val="000862C9"/>
    <w:rsid w:val="0009153B"/>
    <w:rsid w:val="000915F3"/>
    <w:rsid w:val="00092FCF"/>
    <w:rsid w:val="00093A35"/>
    <w:rsid w:val="000941CF"/>
    <w:rsid w:val="0009427C"/>
    <w:rsid w:val="000942CC"/>
    <w:rsid w:val="00094C52"/>
    <w:rsid w:val="00097C2D"/>
    <w:rsid w:val="00097F7F"/>
    <w:rsid w:val="000A2FF9"/>
    <w:rsid w:val="000B0AFB"/>
    <w:rsid w:val="000B15AE"/>
    <w:rsid w:val="000B3FD2"/>
    <w:rsid w:val="000B58BD"/>
    <w:rsid w:val="000C0D2E"/>
    <w:rsid w:val="000C1337"/>
    <w:rsid w:val="000C219C"/>
    <w:rsid w:val="000C2AF4"/>
    <w:rsid w:val="000C50C7"/>
    <w:rsid w:val="000C5357"/>
    <w:rsid w:val="000C6FFD"/>
    <w:rsid w:val="000C7CB3"/>
    <w:rsid w:val="000D30B4"/>
    <w:rsid w:val="000D3C4B"/>
    <w:rsid w:val="000D4027"/>
    <w:rsid w:val="000D5092"/>
    <w:rsid w:val="000D551F"/>
    <w:rsid w:val="000D612B"/>
    <w:rsid w:val="000D6830"/>
    <w:rsid w:val="000F301A"/>
    <w:rsid w:val="000F3F78"/>
    <w:rsid w:val="000F787C"/>
    <w:rsid w:val="001006F4"/>
    <w:rsid w:val="001027A7"/>
    <w:rsid w:val="0010316F"/>
    <w:rsid w:val="001049A0"/>
    <w:rsid w:val="00111F8C"/>
    <w:rsid w:val="00120708"/>
    <w:rsid w:val="00122A5A"/>
    <w:rsid w:val="00122CFA"/>
    <w:rsid w:val="00122F4B"/>
    <w:rsid w:val="00122FAA"/>
    <w:rsid w:val="00127E94"/>
    <w:rsid w:val="00130578"/>
    <w:rsid w:val="001311FA"/>
    <w:rsid w:val="00133FC9"/>
    <w:rsid w:val="001355C5"/>
    <w:rsid w:val="00136AB5"/>
    <w:rsid w:val="00137053"/>
    <w:rsid w:val="00140669"/>
    <w:rsid w:val="00141775"/>
    <w:rsid w:val="001417BB"/>
    <w:rsid w:val="00143435"/>
    <w:rsid w:val="001436B6"/>
    <w:rsid w:val="00150179"/>
    <w:rsid w:val="001509B8"/>
    <w:rsid w:val="0015331C"/>
    <w:rsid w:val="00153E15"/>
    <w:rsid w:val="00160B1F"/>
    <w:rsid w:val="00161BEA"/>
    <w:rsid w:val="00164C02"/>
    <w:rsid w:val="001664D5"/>
    <w:rsid w:val="00167DF4"/>
    <w:rsid w:val="00170C93"/>
    <w:rsid w:val="00180F94"/>
    <w:rsid w:val="00181780"/>
    <w:rsid w:val="00182920"/>
    <w:rsid w:val="00182FDC"/>
    <w:rsid w:val="0018658D"/>
    <w:rsid w:val="001877F3"/>
    <w:rsid w:val="00190138"/>
    <w:rsid w:val="001909AA"/>
    <w:rsid w:val="001944EC"/>
    <w:rsid w:val="0019463F"/>
    <w:rsid w:val="0019464D"/>
    <w:rsid w:val="00195C96"/>
    <w:rsid w:val="001A0316"/>
    <w:rsid w:val="001A16FF"/>
    <w:rsid w:val="001A1977"/>
    <w:rsid w:val="001A228A"/>
    <w:rsid w:val="001A4ACF"/>
    <w:rsid w:val="001A4C32"/>
    <w:rsid w:val="001A4C8B"/>
    <w:rsid w:val="001A4DF5"/>
    <w:rsid w:val="001A5FDA"/>
    <w:rsid w:val="001A7F6E"/>
    <w:rsid w:val="001B0C31"/>
    <w:rsid w:val="001B1670"/>
    <w:rsid w:val="001B41E3"/>
    <w:rsid w:val="001B6463"/>
    <w:rsid w:val="001B6CBE"/>
    <w:rsid w:val="001C39DE"/>
    <w:rsid w:val="001C39F4"/>
    <w:rsid w:val="001C3FAF"/>
    <w:rsid w:val="001C6026"/>
    <w:rsid w:val="001C6D55"/>
    <w:rsid w:val="001D032A"/>
    <w:rsid w:val="001D3CE5"/>
    <w:rsid w:val="001D3D8D"/>
    <w:rsid w:val="001D41EE"/>
    <w:rsid w:val="001D450E"/>
    <w:rsid w:val="001D48FD"/>
    <w:rsid w:val="001D68DD"/>
    <w:rsid w:val="001D6A48"/>
    <w:rsid w:val="001D772D"/>
    <w:rsid w:val="001D7B9D"/>
    <w:rsid w:val="001E1975"/>
    <w:rsid w:val="001E56E5"/>
    <w:rsid w:val="001F1CDA"/>
    <w:rsid w:val="001F2AA2"/>
    <w:rsid w:val="001F2E2C"/>
    <w:rsid w:val="001F6C8D"/>
    <w:rsid w:val="0020049B"/>
    <w:rsid w:val="00200839"/>
    <w:rsid w:val="00203957"/>
    <w:rsid w:val="00204A93"/>
    <w:rsid w:val="0020515D"/>
    <w:rsid w:val="00206690"/>
    <w:rsid w:val="0020718F"/>
    <w:rsid w:val="00207433"/>
    <w:rsid w:val="00212207"/>
    <w:rsid w:val="002130F8"/>
    <w:rsid w:val="00213F30"/>
    <w:rsid w:val="00215A37"/>
    <w:rsid w:val="0021742A"/>
    <w:rsid w:val="002218A2"/>
    <w:rsid w:val="00222D15"/>
    <w:rsid w:val="00223830"/>
    <w:rsid w:val="0022501E"/>
    <w:rsid w:val="00230D26"/>
    <w:rsid w:val="00231006"/>
    <w:rsid w:val="00232FFB"/>
    <w:rsid w:val="00241DFE"/>
    <w:rsid w:val="00245011"/>
    <w:rsid w:val="00245BAC"/>
    <w:rsid w:val="00253F06"/>
    <w:rsid w:val="00256F21"/>
    <w:rsid w:val="00257AA5"/>
    <w:rsid w:val="00262F8D"/>
    <w:rsid w:val="0026418D"/>
    <w:rsid w:val="00271FF1"/>
    <w:rsid w:val="00272343"/>
    <w:rsid w:val="002747C8"/>
    <w:rsid w:val="00274A11"/>
    <w:rsid w:val="00274B4B"/>
    <w:rsid w:val="00277F62"/>
    <w:rsid w:val="0028039E"/>
    <w:rsid w:val="00280EAF"/>
    <w:rsid w:val="00281559"/>
    <w:rsid w:val="00281E6D"/>
    <w:rsid w:val="00283B93"/>
    <w:rsid w:val="00286CC0"/>
    <w:rsid w:val="00287D4A"/>
    <w:rsid w:val="0029196C"/>
    <w:rsid w:val="0029200E"/>
    <w:rsid w:val="00292BE4"/>
    <w:rsid w:val="00292C3B"/>
    <w:rsid w:val="00293E08"/>
    <w:rsid w:val="002A0EE8"/>
    <w:rsid w:val="002A4F70"/>
    <w:rsid w:val="002A543B"/>
    <w:rsid w:val="002A7ADF"/>
    <w:rsid w:val="002B289B"/>
    <w:rsid w:val="002B3728"/>
    <w:rsid w:val="002B42DE"/>
    <w:rsid w:val="002C0D8A"/>
    <w:rsid w:val="002C0FD4"/>
    <w:rsid w:val="002C2220"/>
    <w:rsid w:val="002C3B42"/>
    <w:rsid w:val="002C68B9"/>
    <w:rsid w:val="002C7572"/>
    <w:rsid w:val="002C7957"/>
    <w:rsid w:val="002D2BC4"/>
    <w:rsid w:val="002D350F"/>
    <w:rsid w:val="002D5612"/>
    <w:rsid w:val="002D57CE"/>
    <w:rsid w:val="002D601E"/>
    <w:rsid w:val="002E1191"/>
    <w:rsid w:val="002E2FEB"/>
    <w:rsid w:val="002E5A09"/>
    <w:rsid w:val="002E5FA3"/>
    <w:rsid w:val="002E6D62"/>
    <w:rsid w:val="002F36F3"/>
    <w:rsid w:val="002F5854"/>
    <w:rsid w:val="002F7957"/>
    <w:rsid w:val="00301209"/>
    <w:rsid w:val="00301617"/>
    <w:rsid w:val="00301CAB"/>
    <w:rsid w:val="00302BDC"/>
    <w:rsid w:val="00303328"/>
    <w:rsid w:val="00303F16"/>
    <w:rsid w:val="00306AEA"/>
    <w:rsid w:val="00307551"/>
    <w:rsid w:val="00310293"/>
    <w:rsid w:val="00311CD8"/>
    <w:rsid w:val="00312AF0"/>
    <w:rsid w:val="00313CFB"/>
    <w:rsid w:val="00314216"/>
    <w:rsid w:val="003160FB"/>
    <w:rsid w:val="0031712E"/>
    <w:rsid w:val="00322D36"/>
    <w:rsid w:val="00323648"/>
    <w:rsid w:val="003242D7"/>
    <w:rsid w:val="003301C9"/>
    <w:rsid w:val="00330B41"/>
    <w:rsid w:val="00330B65"/>
    <w:rsid w:val="00332BA1"/>
    <w:rsid w:val="0033396E"/>
    <w:rsid w:val="003366DA"/>
    <w:rsid w:val="00336877"/>
    <w:rsid w:val="00337BAE"/>
    <w:rsid w:val="0034103A"/>
    <w:rsid w:val="003426F5"/>
    <w:rsid w:val="0034284B"/>
    <w:rsid w:val="0034768D"/>
    <w:rsid w:val="0035077F"/>
    <w:rsid w:val="003507ED"/>
    <w:rsid w:val="00353009"/>
    <w:rsid w:val="00353AAD"/>
    <w:rsid w:val="00355C67"/>
    <w:rsid w:val="0035626A"/>
    <w:rsid w:val="0035781E"/>
    <w:rsid w:val="00357DBD"/>
    <w:rsid w:val="0036026A"/>
    <w:rsid w:val="00360308"/>
    <w:rsid w:val="0036548A"/>
    <w:rsid w:val="003667BE"/>
    <w:rsid w:val="00373C6D"/>
    <w:rsid w:val="00375159"/>
    <w:rsid w:val="0038010E"/>
    <w:rsid w:val="00380998"/>
    <w:rsid w:val="00380CE2"/>
    <w:rsid w:val="00381DC5"/>
    <w:rsid w:val="00385F3E"/>
    <w:rsid w:val="0038625C"/>
    <w:rsid w:val="0039171B"/>
    <w:rsid w:val="003917C7"/>
    <w:rsid w:val="0039198F"/>
    <w:rsid w:val="0039438F"/>
    <w:rsid w:val="003955D5"/>
    <w:rsid w:val="00395FF2"/>
    <w:rsid w:val="00397020"/>
    <w:rsid w:val="003A438A"/>
    <w:rsid w:val="003A493A"/>
    <w:rsid w:val="003A5B86"/>
    <w:rsid w:val="003A68FD"/>
    <w:rsid w:val="003B00F9"/>
    <w:rsid w:val="003B068C"/>
    <w:rsid w:val="003B2538"/>
    <w:rsid w:val="003B3EDA"/>
    <w:rsid w:val="003B4E74"/>
    <w:rsid w:val="003C1E15"/>
    <w:rsid w:val="003C7567"/>
    <w:rsid w:val="003D1775"/>
    <w:rsid w:val="003D45FC"/>
    <w:rsid w:val="003D4F18"/>
    <w:rsid w:val="003D569B"/>
    <w:rsid w:val="003D5741"/>
    <w:rsid w:val="003D6919"/>
    <w:rsid w:val="003E10F6"/>
    <w:rsid w:val="003E4CAA"/>
    <w:rsid w:val="003E705F"/>
    <w:rsid w:val="003E742D"/>
    <w:rsid w:val="003F11A0"/>
    <w:rsid w:val="003F19DD"/>
    <w:rsid w:val="003F27AA"/>
    <w:rsid w:val="003F3145"/>
    <w:rsid w:val="003F3322"/>
    <w:rsid w:val="003F54E2"/>
    <w:rsid w:val="003F6198"/>
    <w:rsid w:val="003F63F7"/>
    <w:rsid w:val="00407C9B"/>
    <w:rsid w:val="004131A2"/>
    <w:rsid w:val="00415AAE"/>
    <w:rsid w:val="00417EFB"/>
    <w:rsid w:val="0042043F"/>
    <w:rsid w:val="00422745"/>
    <w:rsid w:val="00423D6F"/>
    <w:rsid w:val="00425662"/>
    <w:rsid w:val="00425C3D"/>
    <w:rsid w:val="00427262"/>
    <w:rsid w:val="00427F60"/>
    <w:rsid w:val="00430629"/>
    <w:rsid w:val="00430630"/>
    <w:rsid w:val="00430CAB"/>
    <w:rsid w:val="00432CCF"/>
    <w:rsid w:val="004332B0"/>
    <w:rsid w:val="00433D7F"/>
    <w:rsid w:val="004353DB"/>
    <w:rsid w:val="0043709D"/>
    <w:rsid w:val="004410B3"/>
    <w:rsid w:val="00442274"/>
    <w:rsid w:val="00443858"/>
    <w:rsid w:val="00444986"/>
    <w:rsid w:val="00444A19"/>
    <w:rsid w:val="0044674D"/>
    <w:rsid w:val="00446B02"/>
    <w:rsid w:val="0044765F"/>
    <w:rsid w:val="00450D7E"/>
    <w:rsid w:val="00451331"/>
    <w:rsid w:val="00454BDA"/>
    <w:rsid w:val="00455722"/>
    <w:rsid w:val="0045644B"/>
    <w:rsid w:val="00461180"/>
    <w:rsid w:val="00462C79"/>
    <w:rsid w:val="0046353C"/>
    <w:rsid w:val="0046396D"/>
    <w:rsid w:val="00463A71"/>
    <w:rsid w:val="00465FC0"/>
    <w:rsid w:val="0046607E"/>
    <w:rsid w:val="00466631"/>
    <w:rsid w:val="0046767A"/>
    <w:rsid w:val="00471840"/>
    <w:rsid w:val="00472E21"/>
    <w:rsid w:val="004739AB"/>
    <w:rsid w:val="00476C46"/>
    <w:rsid w:val="004779FF"/>
    <w:rsid w:val="00480A2F"/>
    <w:rsid w:val="00480B2C"/>
    <w:rsid w:val="00485017"/>
    <w:rsid w:val="004910A5"/>
    <w:rsid w:val="00493B77"/>
    <w:rsid w:val="004A0143"/>
    <w:rsid w:val="004A221D"/>
    <w:rsid w:val="004A2790"/>
    <w:rsid w:val="004A2F05"/>
    <w:rsid w:val="004A4FF0"/>
    <w:rsid w:val="004B1BC2"/>
    <w:rsid w:val="004B23CA"/>
    <w:rsid w:val="004B2452"/>
    <w:rsid w:val="004B3A81"/>
    <w:rsid w:val="004B3DE3"/>
    <w:rsid w:val="004B49C3"/>
    <w:rsid w:val="004B79CD"/>
    <w:rsid w:val="004C1C17"/>
    <w:rsid w:val="004C3B91"/>
    <w:rsid w:val="004C693B"/>
    <w:rsid w:val="004D3032"/>
    <w:rsid w:val="004E27F9"/>
    <w:rsid w:val="004E2DF8"/>
    <w:rsid w:val="004E5E6E"/>
    <w:rsid w:val="004E69EB"/>
    <w:rsid w:val="004E6BB9"/>
    <w:rsid w:val="004F41D2"/>
    <w:rsid w:val="004F4FDD"/>
    <w:rsid w:val="004F52CD"/>
    <w:rsid w:val="004F6525"/>
    <w:rsid w:val="004F7DE4"/>
    <w:rsid w:val="004F7EB8"/>
    <w:rsid w:val="00502477"/>
    <w:rsid w:val="00504DF0"/>
    <w:rsid w:val="0050507D"/>
    <w:rsid w:val="00510628"/>
    <w:rsid w:val="00510F12"/>
    <w:rsid w:val="005131A4"/>
    <w:rsid w:val="0051385E"/>
    <w:rsid w:val="005149B6"/>
    <w:rsid w:val="00521F52"/>
    <w:rsid w:val="00522397"/>
    <w:rsid w:val="00522653"/>
    <w:rsid w:val="00525BDB"/>
    <w:rsid w:val="00540C9D"/>
    <w:rsid w:val="0054187C"/>
    <w:rsid w:val="00547224"/>
    <w:rsid w:val="00550576"/>
    <w:rsid w:val="005550A3"/>
    <w:rsid w:val="005560FC"/>
    <w:rsid w:val="00556659"/>
    <w:rsid w:val="005567DC"/>
    <w:rsid w:val="00556EE9"/>
    <w:rsid w:val="00557C8E"/>
    <w:rsid w:val="00560491"/>
    <w:rsid w:val="005627D6"/>
    <w:rsid w:val="00562C0A"/>
    <w:rsid w:val="005654B4"/>
    <w:rsid w:val="005669F9"/>
    <w:rsid w:val="00570839"/>
    <w:rsid w:val="005734A9"/>
    <w:rsid w:val="00574351"/>
    <w:rsid w:val="005753F6"/>
    <w:rsid w:val="00576101"/>
    <w:rsid w:val="005768F7"/>
    <w:rsid w:val="005807A2"/>
    <w:rsid w:val="005807FB"/>
    <w:rsid w:val="00580CFF"/>
    <w:rsid w:val="0058115E"/>
    <w:rsid w:val="005815BF"/>
    <w:rsid w:val="005824A8"/>
    <w:rsid w:val="0058382D"/>
    <w:rsid w:val="00583AB4"/>
    <w:rsid w:val="005914B5"/>
    <w:rsid w:val="005933E5"/>
    <w:rsid w:val="00593B01"/>
    <w:rsid w:val="00593BA1"/>
    <w:rsid w:val="0059551C"/>
    <w:rsid w:val="0059582C"/>
    <w:rsid w:val="00596E26"/>
    <w:rsid w:val="005971B5"/>
    <w:rsid w:val="005A14BD"/>
    <w:rsid w:val="005A69CF"/>
    <w:rsid w:val="005B2548"/>
    <w:rsid w:val="005B3162"/>
    <w:rsid w:val="005B6B56"/>
    <w:rsid w:val="005C0B14"/>
    <w:rsid w:val="005C1FEE"/>
    <w:rsid w:val="005C483D"/>
    <w:rsid w:val="005C4FCD"/>
    <w:rsid w:val="005C766E"/>
    <w:rsid w:val="005C79DC"/>
    <w:rsid w:val="005D1DCF"/>
    <w:rsid w:val="005D311F"/>
    <w:rsid w:val="005D3313"/>
    <w:rsid w:val="005D3776"/>
    <w:rsid w:val="005D4638"/>
    <w:rsid w:val="005E4A37"/>
    <w:rsid w:val="005E55E1"/>
    <w:rsid w:val="005E6447"/>
    <w:rsid w:val="005E6715"/>
    <w:rsid w:val="005F0792"/>
    <w:rsid w:val="005F07B9"/>
    <w:rsid w:val="005F0EC5"/>
    <w:rsid w:val="005F2FCF"/>
    <w:rsid w:val="005F3DA1"/>
    <w:rsid w:val="005F72B0"/>
    <w:rsid w:val="00602470"/>
    <w:rsid w:val="006025D1"/>
    <w:rsid w:val="00603E02"/>
    <w:rsid w:val="006069BF"/>
    <w:rsid w:val="00607AE7"/>
    <w:rsid w:val="00607D2C"/>
    <w:rsid w:val="00611A44"/>
    <w:rsid w:val="00612015"/>
    <w:rsid w:val="0061267F"/>
    <w:rsid w:val="00612ECF"/>
    <w:rsid w:val="0061320B"/>
    <w:rsid w:val="00615064"/>
    <w:rsid w:val="00615AE5"/>
    <w:rsid w:val="006178F2"/>
    <w:rsid w:val="006206BC"/>
    <w:rsid w:val="00621220"/>
    <w:rsid w:val="006230DB"/>
    <w:rsid w:val="00624016"/>
    <w:rsid w:val="00631B38"/>
    <w:rsid w:val="0063252B"/>
    <w:rsid w:val="006340F2"/>
    <w:rsid w:val="00635F8A"/>
    <w:rsid w:val="00637E1D"/>
    <w:rsid w:val="00641635"/>
    <w:rsid w:val="00643301"/>
    <w:rsid w:val="00643C13"/>
    <w:rsid w:val="006454F6"/>
    <w:rsid w:val="006458F7"/>
    <w:rsid w:val="00646A2B"/>
    <w:rsid w:val="0064756B"/>
    <w:rsid w:val="00650BA7"/>
    <w:rsid w:val="00651BBA"/>
    <w:rsid w:val="0065322D"/>
    <w:rsid w:val="00653471"/>
    <w:rsid w:val="00655635"/>
    <w:rsid w:val="00657A29"/>
    <w:rsid w:val="00660218"/>
    <w:rsid w:val="0066066D"/>
    <w:rsid w:val="00662361"/>
    <w:rsid w:val="00663D7A"/>
    <w:rsid w:val="00663F47"/>
    <w:rsid w:val="006667F3"/>
    <w:rsid w:val="00667E35"/>
    <w:rsid w:val="00671884"/>
    <w:rsid w:val="00674C4E"/>
    <w:rsid w:val="00677074"/>
    <w:rsid w:val="00680339"/>
    <w:rsid w:val="00681914"/>
    <w:rsid w:val="00684BB7"/>
    <w:rsid w:val="00687ECF"/>
    <w:rsid w:val="00690BA7"/>
    <w:rsid w:val="00691D8C"/>
    <w:rsid w:val="00692A96"/>
    <w:rsid w:val="00695A5C"/>
    <w:rsid w:val="006968EE"/>
    <w:rsid w:val="00697398"/>
    <w:rsid w:val="006975A2"/>
    <w:rsid w:val="006A0928"/>
    <w:rsid w:val="006A3391"/>
    <w:rsid w:val="006A4669"/>
    <w:rsid w:val="006A7D13"/>
    <w:rsid w:val="006B0CCB"/>
    <w:rsid w:val="006B0E91"/>
    <w:rsid w:val="006B2BAF"/>
    <w:rsid w:val="006B6977"/>
    <w:rsid w:val="006C048D"/>
    <w:rsid w:val="006C1A3D"/>
    <w:rsid w:val="006C3D3A"/>
    <w:rsid w:val="006C3E18"/>
    <w:rsid w:val="006C4FB4"/>
    <w:rsid w:val="006D0C53"/>
    <w:rsid w:val="006D5359"/>
    <w:rsid w:val="006E36E1"/>
    <w:rsid w:val="006E441E"/>
    <w:rsid w:val="006E4C62"/>
    <w:rsid w:val="006F22C9"/>
    <w:rsid w:val="006F3C10"/>
    <w:rsid w:val="006F6834"/>
    <w:rsid w:val="00700353"/>
    <w:rsid w:val="00701D85"/>
    <w:rsid w:val="00705322"/>
    <w:rsid w:val="0070745C"/>
    <w:rsid w:val="007075CE"/>
    <w:rsid w:val="007078DB"/>
    <w:rsid w:val="00707E5B"/>
    <w:rsid w:val="00710EBF"/>
    <w:rsid w:val="007136BD"/>
    <w:rsid w:val="00713961"/>
    <w:rsid w:val="0071470C"/>
    <w:rsid w:val="007157A6"/>
    <w:rsid w:val="007216AA"/>
    <w:rsid w:val="00723051"/>
    <w:rsid w:val="00724A34"/>
    <w:rsid w:val="0072554F"/>
    <w:rsid w:val="00725634"/>
    <w:rsid w:val="007262E2"/>
    <w:rsid w:val="00726B8C"/>
    <w:rsid w:val="00727847"/>
    <w:rsid w:val="00730784"/>
    <w:rsid w:val="00732608"/>
    <w:rsid w:val="00736798"/>
    <w:rsid w:val="00736821"/>
    <w:rsid w:val="00736F58"/>
    <w:rsid w:val="00737D7A"/>
    <w:rsid w:val="007412CE"/>
    <w:rsid w:val="00742E58"/>
    <w:rsid w:val="00743B75"/>
    <w:rsid w:val="00744113"/>
    <w:rsid w:val="007441FE"/>
    <w:rsid w:val="00745A64"/>
    <w:rsid w:val="00746C4D"/>
    <w:rsid w:val="00752AF3"/>
    <w:rsid w:val="00760E5A"/>
    <w:rsid w:val="00763822"/>
    <w:rsid w:val="007669C8"/>
    <w:rsid w:val="00767631"/>
    <w:rsid w:val="00770ACE"/>
    <w:rsid w:val="00773146"/>
    <w:rsid w:val="0077394D"/>
    <w:rsid w:val="00775221"/>
    <w:rsid w:val="00776E07"/>
    <w:rsid w:val="00777D04"/>
    <w:rsid w:val="007804F9"/>
    <w:rsid w:val="007841D9"/>
    <w:rsid w:val="007845C0"/>
    <w:rsid w:val="007851CF"/>
    <w:rsid w:val="00785C20"/>
    <w:rsid w:val="0079115E"/>
    <w:rsid w:val="00795E0F"/>
    <w:rsid w:val="007969E6"/>
    <w:rsid w:val="007A06D7"/>
    <w:rsid w:val="007A341C"/>
    <w:rsid w:val="007A4A77"/>
    <w:rsid w:val="007A60AA"/>
    <w:rsid w:val="007A619F"/>
    <w:rsid w:val="007A7E1B"/>
    <w:rsid w:val="007A7EA4"/>
    <w:rsid w:val="007B2590"/>
    <w:rsid w:val="007B3189"/>
    <w:rsid w:val="007B4C7A"/>
    <w:rsid w:val="007B7436"/>
    <w:rsid w:val="007C705A"/>
    <w:rsid w:val="007D00D6"/>
    <w:rsid w:val="007D5E0D"/>
    <w:rsid w:val="007D726A"/>
    <w:rsid w:val="007E0A74"/>
    <w:rsid w:val="007E107F"/>
    <w:rsid w:val="007E2012"/>
    <w:rsid w:val="007E245A"/>
    <w:rsid w:val="007E4F9B"/>
    <w:rsid w:val="007E5BDC"/>
    <w:rsid w:val="007F5324"/>
    <w:rsid w:val="007F5EB6"/>
    <w:rsid w:val="00800379"/>
    <w:rsid w:val="008017B5"/>
    <w:rsid w:val="00801A13"/>
    <w:rsid w:val="008077EF"/>
    <w:rsid w:val="0081076C"/>
    <w:rsid w:val="00812918"/>
    <w:rsid w:val="00812AA1"/>
    <w:rsid w:val="00814523"/>
    <w:rsid w:val="008149A6"/>
    <w:rsid w:val="008155CB"/>
    <w:rsid w:val="00820E49"/>
    <w:rsid w:val="0082103C"/>
    <w:rsid w:val="00823EB2"/>
    <w:rsid w:val="008258A9"/>
    <w:rsid w:val="008259C1"/>
    <w:rsid w:val="008267CF"/>
    <w:rsid w:val="0082695A"/>
    <w:rsid w:val="00826D76"/>
    <w:rsid w:val="008274A8"/>
    <w:rsid w:val="00830E32"/>
    <w:rsid w:val="00830EF2"/>
    <w:rsid w:val="008311E8"/>
    <w:rsid w:val="00834EBF"/>
    <w:rsid w:val="00836BAC"/>
    <w:rsid w:val="00840887"/>
    <w:rsid w:val="00851E53"/>
    <w:rsid w:val="0085206B"/>
    <w:rsid w:val="008520F3"/>
    <w:rsid w:val="00852FFB"/>
    <w:rsid w:val="00853964"/>
    <w:rsid w:val="008548EA"/>
    <w:rsid w:val="00855543"/>
    <w:rsid w:val="0085570E"/>
    <w:rsid w:val="00856A02"/>
    <w:rsid w:val="00856BDF"/>
    <w:rsid w:val="008606BF"/>
    <w:rsid w:val="00860D8E"/>
    <w:rsid w:val="008674BF"/>
    <w:rsid w:val="00867C56"/>
    <w:rsid w:val="00872977"/>
    <w:rsid w:val="0087300A"/>
    <w:rsid w:val="00875F0B"/>
    <w:rsid w:val="00876C2C"/>
    <w:rsid w:val="00877898"/>
    <w:rsid w:val="00881597"/>
    <w:rsid w:val="00887D8D"/>
    <w:rsid w:val="008902A1"/>
    <w:rsid w:val="00890AC0"/>
    <w:rsid w:val="00892A50"/>
    <w:rsid w:val="008A425D"/>
    <w:rsid w:val="008A592A"/>
    <w:rsid w:val="008A643F"/>
    <w:rsid w:val="008B0086"/>
    <w:rsid w:val="008B58CC"/>
    <w:rsid w:val="008C005A"/>
    <w:rsid w:val="008C097C"/>
    <w:rsid w:val="008C1151"/>
    <w:rsid w:val="008C2F24"/>
    <w:rsid w:val="008C64DF"/>
    <w:rsid w:val="008C7B78"/>
    <w:rsid w:val="008D318D"/>
    <w:rsid w:val="008D67D5"/>
    <w:rsid w:val="008D7C26"/>
    <w:rsid w:val="008E066F"/>
    <w:rsid w:val="008E43A4"/>
    <w:rsid w:val="008E48E8"/>
    <w:rsid w:val="008E4A4F"/>
    <w:rsid w:val="008E5B5A"/>
    <w:rsid w:val="008F0DD8"/>
    <w:rsid w:val="008F22DC"/>
    <w:rsid w:val="008F3804"/>
    <w:rsid w:val="008F4044"/>
    <w:rsid w:val="008F53D8"/>
    <w:rsid w:val="008F5DEF"/>
    <w:rsid w:val="008F6942"/>
    <w:rsid w:val="00904700"/>
    <w:rsid w:val="009065E5"/>
    <w:rsid w:val="00910507"/>
    <w:rsid w:val="0091099C"/>
    <w:rsid w:val="00910E61"/>
    <w:rsid w:val="00911552"/>
    <w:rsid w:val="009122DE"/>
    <w:rsid w:val="009148B5"/>
    <w:rsid w:val="00915443"/>
    <w:rsid w:val="009163DE"/>
    <w:rsid w:val="009175CD"/>
    <w:rsid w:val="00922C25"/>
    <w:rsid w:val="00923486"/>
    <w:rsid w:val="00924F5A"/>
    <w:rsid w:val="00925684"/>
    <w:rsid w:val="009263F0"/>
    <w:rsid w:val="00931FCD"/>
    <w:rsid w:val="009332D1"/>
    <w:rsid w:val="009350EC"/>
    <w:rsid w:val="009401E0"/>
    <w:rsid w:val="00944B62"/>
    <w:rsid w:val="009515CC"/>
    <w:rsid w:val="00952710"/>
    <w:rsid w:val="0095368D"/>
    <w:rsid w:val="00954420"/>
    <w:rsid w:val="00954655"/>
    <w:rsid w:val="009550DC"/>
    <w:rsid w:val="0095611B"/>
    <w:rsid w:val="00956E30"/>
    <w:rsid w:val="009575D3"/>
    <w:rsid w:val="0096043B"/>
    <w:rsid w:val="00965E56"/>
    <w:rsid w:val="00966353"/>
    <w:rsid w:val="00966D6D"/>
    <w:rsid w:val="00966EC4"/>
    <w:rsid w:val="00974A59"/>
    <w:rsid w:val="0097608C"/>
    <w:rsid w:val="009763F5"/>
    <w:rsid w:val="009778C5"/>
    <w:rsid w:val="009800EB"/>
    <w:rsid w:val="00981A2F"/>
    <w:rsid w:val="009844E6"/>
    <w:rsid w:val="009864FA"/>
    <w:rsid w:val="00987187"/>
    <w:rsid w:val="00987511"/>
    <w:rsid w:val="0098787C"/>
    <w:rsid w:val="00987B27"/>
    <w:rsid w:val="00991F93"/>
    <w:rsid w:val="0099278D"/>
    <w:rsid w:val="00993AE0"/>
    <w:rsid w:val="009A38BC"/>
    <w:rsid w:val="009A66DC"/>
    <w:rsid w:val="009B2B74"/>
    <w:rsid w:val="009B628A"/>
    <w:rsid w:val="009B64A2"/>
    <w:rsid w:val="009C089E"/>
    <w:rsid w:val="009C33F0"/>
    <w:rsid w:val="009C3BBF"/>
    <w:rsid w:val="009C4BEC"/>
    <w:rsid w:val="009D0458"/>
    <w:rsid w:val="009D0797"/>
    <w:rsid w:val="009D2CD4"/>
    <w:rsid w:val="009E07CB"/>
    <w:rsid w:val="009E0A10"/>
    <w:rsid w:val="009E1F29"/>
    <w:rsid w:val="009E59E7"/>
    <w:rsid w:val="009E7E69"/>
    <w:rsid w:val="009F0611"/>
    <w:rsid w:val="009F23E5"/>
    <w:rsid w:val="009F3763"/>
    <w:rsid w:val="009F49D2"/>
    <w:rsid w:val="009F59DD"/>
    <w:rsid w:val="009F62E9"/>
    <w:rsid w:val="009F7201"/>
    <w:rsid w:val="00A04839"/>
    <w:rsid w:val="00A05766"/>
    <w:rsid w:val="00A07992"/>
    <w:rsid w:val="00A10B24"/>
    <w:rsid w:val="00A110AC"/>
    <w:rsid w:val="00A11320"/>
    <w:rsid w:val="00A11920"/>
    <w:rsid w:val="00A138CA"/>
    <w:rsid w:val="00A1494E"/>
    <w:rsid w:val="00A16932"/>
    <w:rsid w:val="00A20124"/>
    <w:rsid w:val="00A20DA7"/>
    <w:rsid w:val="00A241E4"/>
    <w:rsid w:val="00A24DDB"/>
    <w:rsid w:val="00A31114"/>
    <w:rsid w:val="00A33810"/>
    <w:rsid w:val="00A348B9"/>
    <w:rsid w:val="00A34DD2"/>
    <w:rsid w:val="00A36AE6"/>
    <w:rsid w:val="00A36C30"/>
    <w:rsid w:val="00A36F12"/>
    <w:rsid w:val="00A36F2A"/>
    <w:rsid w:val="00A41A0F"/>
    <w:rsid w:val="00A41D7B"/>
    <w:rsid w:val="00A45A92"/>
    <w:rsid w:val="00A45F7C"/>
    <w:rsid w:val="00A463C2"/>
    <w:rsid w:val="00A470BD"/>
    <w:rsid w:val="00A47603"/>
    <w:rsid w:val="00A5211E"/>
    <w:rsid w:val="00A5418D"/>
    <w:rsid w:val="00A55D4B"/>
    <w:rsid w:val="00A57160"/>
    <w:rsid w:val="00A57D22"/>
    <w:rsid w:val="00A60561"/>
    <w:rsid w:val="00A608F6"/>
    <w:rsid w:val="00A651FD"/>
    <w:rsid w:val="00A66346"/>
    <w:rsid w:val="00A75B74"/>
    <w:rsid w:val="00A771EB"/>
    <w:rsid w:val="00A81200"/>
    <w:rsid w:val="00A83371"/>
    <w:rsid w:val="00A84AF0"/>
    <w:rsid w:val="00A852A0"/>
    <w:rsid w:val="00A854BF"/>
    <w:rsid w:val="00A85CF8"/>
    <w:rsid w:val="00A85D50"/>
    <w:rsid w:val="00A86138"/>
    <w:rsid w:val="00A86ECD"/>
    <w:rsid w:val="00A9090C"/>
    <w:rsid w:val="00A92206"/>
    <w:rsid w:val="00A92453"/>
    <w:rsid w:val="00A92D74"/>
    <w:rsid w:val="00A94FA2"/>
    <w:rsid w:val="00A9592A"/>
    <w:rsid w:val="00A95DBC"/>
    <w:rsid w:val="00AA0EC6"/>
    <w:rsid w:val="00AA13EF"/>
    <w:rsid w:val="00AA22EA"/>
    <w:rsid w:val="00AA270A"/>
    <w:rsid w:val="00AA3E62"/>
    <w:rsid w:val="00AA4F61"/>
    <w:rsid w:val="00AB0B5B"/>
    <w:rsid w:val="00AB11D7"/>
    <w:rsid w:val="00AB33D9"/>
    <w:rsid w:val="00AB39B5"/>
    <w:rsid w:val="00AB403D"/>
    <w:rsid w:val="00AB44A5"/>
    <w:rsid w:val="00AB5449"/>
    <w:rsid w:val="00AB68A3"/>
    <w:rsid w:val="00AC0A26"/>
    <w:rsid w:val="00AC20E8"/>
    <w:rsid w:val="00AC297B"/>
    <w:rsid w:val="00AC3CAD"/>
    <w:rsid w:val="00AC5DE5"/>
    <w:rsid w:val="00AC6D11"/>
    <w:rsid w:val="00AC7BB1"/>
    <w:rsid w:val="00AD1018"/>
    <w:rsid w:val="00AD1BEF"/>
    <w:rsid w:val="00AD2246"/>
    <w:rsid w:val="00AD226B"/>
    <w:rsid w:val="00AD6242"/>
    <w:rsid w:val="00AE07DF"/>
    <w:rsid w:val="00AE1556"/>
    <w:rsid w:val="00AE1FEA"/>
    <w:rsid w:val="00AE3CAA"/>
    <w:rsid w:val="00AE5600"/>
    <w:rsid w:val="00AE66CC"/>
    <w:rsid w:val="00AE68EA"/>
    <w:rsid w:val="00AE7C19"/>
    <w:rsid w:val="00AF38C9"/>
    <w:rsid w:val="00AF5850"/>
    <w:rsid w:val="00B029F8"/>
    <w:rsid w:val="00B02BC2"/>
    <w:rsid w:val="00B0317B"/>
    <w:rsid w:val="00B04901"/>
    <w:rsid w:val="00B04DBD"/>
    <w:rsid w:val="00B0675C"/>
    <w:rsid w:val="00B07FE9"/>
    <w:rsid w:val="00B11337"/>
    <w:rsid w:val="00B11B20"/>
    <w:rsid w:val="00B12283"/>
    <w:rsid w:val="00B1249C"/>
    <w:rsid w:val="00B16FA2"/>
    <w:rsid w:val="00B20E18"/>
    <w:rsid w:val="00B22B65"/>
    <w:rsid w:val="00B22DCC"/>
    <w:rsid w:val="00B233E6"/>
    <w:rsid w:val="00B25D3F"/>
    <w:rsid w:val="00B27C73"/>
    <w:rsid w:val="00B27E66"/>
    <w:rsid w:val="00B301D8"/>
    <w:rsid w:val="00B31D1F"/>
    <w:rsid w:val="00B353E8"/>
    <w:rsid w:val="00B35F2F"/>
    <w:rsid w:val="00B37E22"/>
    <w:rsid w:val="00B41C9B"/>
    <w:rsid w:val="00B44D22"/>
    <w:rsid w:val="00B457A5"/>
    <w:rsid w:val="00B46A13"/>
    <w:rsid w:val="00B475EE"/>
    <w:rsid w:val="00B47E66"/>
    <w:rsid w:val="00B50CC4"/>
    <w:rsid w:val="00B525CD"/>
    <w:rsid w:val="00B5365D"/>
    <w:rsid w:val="00B53922"/>
    <w:rsid w:val="00B554A6"/>
    <w:rsid w:val="00B56EB7"/>
    <w:rsid w:val="00B602B3"/>
    <w:rsid w:val="00B605D4"/>
    <w:rsid w:val="00B62524"/>
    <w:rsid w:val="00B62981"/>
    <w:rsid w:val="00B63C62"/>
    <w:rsid w:val="00B65228"/>
    <w:rsid w:val="00B67394"/>
    <w:rsid w:val="00B73629"/>
    <w:rsid w:val="00B7428A"/>
    <w:rsid w:val="00B74FD6"/>
    <w:rsid w:val="00B81BAB"/>
    <w:rsid w:val="00B845D7"/>
    <w:rsid w:val="00B8486E"/>
    <w:rsid w:val="00B84FD6"/>
    <w:rsid w:val="00B854DB"/>
    <w:rsid w:val="00B85BD8"/>
    <w:rsid w:val="00B8721E"/>
    <w:rsid w:val="00B87FCD"/>
    <w:rsid w:val="00B91FB0"/>
    <w:rsid w:val="00B9206A"/>
    <w:rsid w:val="00B946B4"/>
    <w:rsid w:val="00B946D9"/>
    <w:rsid w:val="00B9523F"/>
    <w:rsid w:val="00B95DCC"/>
    <w:rsid w:val="00B96D4F"/>
    <w:rsid w:val="00B96E02"/>
    <w:rsid w:val="00BA31F6"/>
    <w:rsid w:val="00BA33F0"/>
    <w:rsid w:val="00BB13F2"/>
    <w:rsid w:val="00BB3DE2"/>
    <w:rsid w:val="00BB41A0"/>
    <w:rsid w:val="00BB6B9F"/>
    <w:rsid w:val="00BB6CC7"/>
    <w:rsid w:val="00BC23FF"/>
    <w:rsid w:val="00BC3EB1"/>
    <w:rsid w:val="00BC5084"/>
    <w:rsid w:val="00BC76C9"/>
    <w:rsid w:val="00BD09CC"/>
    <w:rsid w:val="00BD0C4E"/>
    <w:rsid w:val="00BD1E76"/>
    <w:rsid w:val="00BD671E"/>
    <w:rsid w:val="00BD6BC6"/>
    <w:rsid w:val="00BE3D3E"/>
    <w:rsid w:val="00BE7848"/>
    <w:rsid w:val="00BF03CB"/>
    <w:rsid w:val="00BF108E"/>
    <w:rsid w:val="00BF138C"/>
    <w:rsid w:val="00BF297C"/>
    <w:rsid w:val="00BF5C57"/>
    <w:rsid w:val="00BF61E2"/>
    <w:rsid w:val="00BF7A14"/>
    <w:rsid w:val="00C00C77"/>
    <w:rsid w:val="00C0697A"/>
    <w:rsid w:val="00C102DA"/>
    <w:rsid w:val="00C13654"/>
    <w:rsid w:val="00C136F0"/>
    <w:rsid w:val="00C13A8F"/>
    <w:rsid w:val="00C13C90"/>
    <w:rsid w:val="00C2034F"/>
    <w:rsid w:val="00C21C41"/>
    <w:rsid w:val="00C2271B"/>
    <w:rsid w:val="00C22901"/>
    <w:rsid w:val="00C25292"/>
    <w:rsid w:val="00C25F6B"/>
    <w:rsid w:val="00C2633D"/>
    <w:rsid w:val="00C33E8A"/>
    <w:rsid w:val="00C374FB"/>
    <w:rsid w:val="00C37E2A"/>
    <w:rsid w:val="00C4230D"/>
    <w:rsid w:val="00C42BBC"/>
    <w:rsid w:val="00C443D2"/>
    <w:rsid w:val="00C47454"/>
    <w:rsid w:val="00C4771E"/>
    <w:rsid w:val="00C47F22"/>
    <w:rsid w:val="00C5291E"/>
    <w:rsid w:val="00C60E67"/>
    <w:rsid w:val="00C61955"/>
    <w:rsid w:val="00C61FF2"/>
    <w:rsid w:val="00C6275F"/>
    <w:rsid w:val="00C63265"/>
    <w:rsid w:val="00C71900"/>
    <w:rsid w:val="00C722F3"/>
    <w:rsid w:val="00C761A0"/>
    <w:rsid w:val="00C76761"/>
    <w:rsid w:val="00C76FB4"/>
    <w:rsid w:val="00C82A0C"/>
    <w:rsid w:val="00C82ECD"/>
    <w:rsid w:val="00C84BC4"/>
    <w:rsid w:val="00C85A5D"/>
    <w:rsid w:val="00C8602D"/>
    <w:rsid w:val="00C92CBF"/>
    <w:rsid w:val="00C96DB7"/>
    <w:rsid w:val="00C96DD4"/>
    <w:rsid w:val="00CA21D7"/>
    <w:rsid w:val="00CA2C10"/>
    <w:rsid w:val="00CA52C6"/>
    <w:rsid w:val="00CA62B9"/>
    <w:rsid w:val="00CB01F6"/>
    <w:rsid w:val="00CC16BD"/>
    <w:rsid w:val="00CC18AF"/>
    <w:rsid w:val="00CC46DD"/>
    <w:rsid w:val="00CC5698"/>
    <w:rsid w:val="00CC5AD4"/>
    <w:rsid w:val="00CC60E6"/>
    <w:rsid w:val="00CC7C9E"/>
    <w:rsid w:val="00CD0240"/>
    <w:rsid w:val="00CD1337"/>
    <w:rsid w:val="00CD4BF8"/>
    <w:rsid w:val="00CD4FF1"/>
    <w:rsid w:val="00CD569E"/>
    <w:rsid w:val="00CD7B20"/>
    <w:rsid w:val="00CE162B"/>
    <w:rsid w:val="00CE19A7"/>
    <w:rsid w:val="00CE53D7"/>
    <w:rsid w:val="00CE7B44"/>
    <w:rsid w:val="00CF0FCA"/>
    <w:rsid w:val="00CF1736"/>
    <w:rsid w:val="00CF2986"/>
    <w:rsid w:val="00CF2D08"/>
    <w:rsid w:val="00CF2FC0"/>
    <w:rsid w:val="00CF3707"/>
    <w:rsid w:val="00CF3DAB"/>
    <w:rsid w:val="00CF5D62"/>
    <w:rsid w:val="00CF7523"/>
    <w:rsid w:val="00D03718"/>
    <w:rsid w:val="00D0461B"/>
    <w:rsid w:val="00D05561"/>
    <w:rsid w:val="00D13D80"/>
    <w:rsid w:val="00D1612E"/>
    <w:rsid w:val="00D22D63"/>
    <w:rsid w:val="00D249B2"/>
    <w:rsid w:val="00D24CF8"/>
    <w:rsid w:val="00D2603A"/>
    <w:rsid w:val="00D30A8D"/>
    <w:rsid w:val="00D3243B"/>
    <w:rsid w:val="00D33BBF"/>
    <w:rsid w:val="00D35FE9"/>
    <w:rsid w:val="00D41FD4"/>
    <w:rsid w:val="00D42DE4"/>
    <w:rsid w:val="00D44EC7"/>
    <w:rsid w:val="00D46FAA"/>
    <w:rsid w:val="00D471F4"/>
    <w:rsid w:val="00D4743D"/>
    <w:rsid w:val="00D5078C"/>
    <w:rsid w:val="00D53210"/>
    <w:rsid w:val="00D53E0B"/>
    <w:rsid w:val="00D56378"/>
    <w:rsid w:val="00D60960"/>
    <w:rsid w:val="00D611D3"/>
    <w:rsid w:val="00D614F5"/>
    <w:rsid w:val="00D61994"/>
    <w:rsid w:val="00D63559"/>
    <w:rsid w:val="00D64AA6"/>
    <w:rsid w:val="00D64B51"/>
    <w:rsid w:val="00D665C6"/>
    <w:rsid w:val="00D67768"/>
    <w:rsid w:val="00D6797C"/>
    <w:rsid w:val="00D67C05"/>
    <w:rsid w:val="00D73520"/>
    <w:rsid w:val="00D73849"/>
    <w:rsid w:val="00D73B03"/>
    <w:rsid w:val="00D759ED"/>
    <w:rsid w:val="00D772D7"/>
    <w:rsid w:val="00D77801"/>
    <w:rsid w:val="00D8294B"/>
    <w:rsid w:val="00D82F76"/>
    <w:rsid w:val="00D83E1B"/>
    <w:rsid w:val="00D84ADF"/>
    <w:rsid w:val="00D8654E"/>
    <w:rsid w:val="00D903CA"/>
    <w:rsid w:val="00D918E4"/>
    <w:rsid w:val="00D926B8"/>
    <w:rsid w:val="00D93B51"/>
    <w:rsid w:val="00D96D7F"/>
    <w:rsid w:val="00D96FB6"/>
    <w:rsid w:val="00DA02F6"/>
    <w:rsid w:val="00DA1D1A"/>
    <w:rsid w:val="00DA200A"/>
    <w:rsid w:val="00DA249D"/>
    <w:rsid w:val="00DA27D3"/>
    <w:rsid w:val="00DA47C8"/>
    <w:rsid w:val="00DA5BA5"/>
    <w:rsid w:val="00DA5C8A"/>
    <w:rsid w:val="00DA6EF5"/>
    <w:rsid w:val="00DA783C"/>
    <w:rsid w:val="00DB1DAA"/>
    <w:rsid w:val="00DB2F98"/>
    <w:rsid w:val="00DB3590"/>
    <w:rsid w:val="00DB5C49"/>
    <w:rsid w:val="00DB6065"/>
    <w:rsid w:val="00DB659A"/>
    <w:rsid w:val="00DB6836"/>
    <w:rsid w:val="00DB712E"/>
    <w:rsid w:val="00DC4B9B"/>
    <w:rsid w:val="00DC5AAE"/>
    <w:rsid w:val="00DD0B69"/>
    <w:rsid w:val="00DD457D"/>
    <w:rsid w:val="00DD49F5"/>
    <w:rsid w:val="00DD68E2"/>
    <w:rsid w:val="00DF2281"/>
    <w:rsid w:val="00DF5BE1"/>
    <w:rsid w:val="00E00138"/>
    <w:rsid w:val="00E032D5"/>
    <w:rsid w:val="00E10364"/>
    <w:rsid w:val="00E103BA"/>
    <w:rsid w:val="00E118C2"/>
    <w:rsid w:val="00E14DD6"/>
    <w:rsid w:val="00E15BFE"/>
    <w:rsid w:val="00E16C8C"/>
    <w:rsid w:val="00E251D8"/>
    <w:rsid w:val="00E30344"/>
    <w:rsid w:val="00E332B2"/>
    <w:rsid w:val="00E34134"/>
    <w:rsid w:val="00E34414"/>
    <w:rsid w:val="00E36A1D"/>
    <w:rsid w:val="00E37E48"/>
    <w:rsid w:val="00E403A3"/>
    <w:rsid w:val="00E41DFC"/>
    <w:rsid w:val="00E43A88"/>
    <w:rsid w:val="00E454A6"/>
    <w:rsid w:val="00E45FEA"/>
    <w:rsid w:val="00E471BB"/>
    <w:rsid w:val="00E5220B"/>
    <w:rsid w:val="00E53E78"/>
    <w:rsid w:val="00E55831"/>
    <w:rsid w:val="00E55F94"/>
    <w:rsid w:val="00E61F5D"/>
    <w:rsid w:val="00E633E2"/>
    <w:rsid w:val="00E6364D"/>
    <w:rsid w:val="00E6610A"/>
    <w:rsid w:val="00E72DA8"/>
    <w:rsid w:val="00E75539"/>
    <w:rsid w:val="00E77F8F"/>
    <w:rsid w:val="00E811D4"/>
    <w:rsid w:val="00E815AD"/>
    <w:rsid w:val="00E83F7C"/>
    <w:rsid w:val="00E8464F"/>
    <w:rsid w:val="00E8649B"/>
    <w:rsid w:val="00E86B43"/>
    <w:rsid w:val="00E87510"/>
    <w:rsid w:val="00E909EC"/>
    <w:rsid w:val="00E93798"/>
    <w:rsid w:val="00E94AD0"/>
    <w:rsid w:val="00E96FF2"/>
    <w:rsid w:val="00EA007F"/>
    <w:rsid w:val="00EA030D"/>
    <w:rsid w:val="00EA03D9"/>
    <w:rsid w:val="00EA1FD5"/>
    <w:rsid w:val="00EA2D1A"/>
    <w:rsid w:val="00EA35AC"/>
    <w:rsid w:val="00EA4024"/>
    <w:rsid w:val="00EA4466"/>
    <w:rsid w:val="00EA51F9"/>
    <w:rsid w:val="00EA55DF"/>
    <w:rsid w:val="00EB322D"/>
    <w:rsid w:val="00EB5CBF"/>
    <w:rsid w:val="00EB6102"/>
    <w:rsid w:val="00EC004B"/>
    <w:rsid w:val="00EC0474"/>
    <w:rsid w:val="00EC06AD"/>
    <w:rsid w:val="00EC4607"/>
    <w:rsid w:val="00EC604E"/>
    <w:rsid w:val="00EC62A2"/>
    <w:rsid w:val="00ED1477"/>
    <w:rsid w:val="00ED18D3"/>
    <w:rsid w:val="00ED3B28"/>
    <w:rsid w:val="00ED3F85"/>
    <w:rsid w:val="00ED4052"/>
    <w:rsid w:val="00ED454B"/>
    <w:rsid w:val="00ED53D5"/>
    <w:rsid w:val="00ED6C78"/>
    <w:rsid w:val="00ED76C5"/>
    <w:rsid w:val="00EE13F9"/>
    <w:rsid w:val="00EE2E38"/>
    <w:rsid w:val="00EE5C68"/>
    <w:rsid w:val="00EE5D12"/>
    <w:rsid w:val="00EE6236"/>
    <w:rsid w:val="00EE74B7"/>
    <w:rsid w:val="00EF1750"/>
    <w:rsid w:val="00EF587E"/>
    <w:rsid w:val="00EF6488"/>
    <w:rsid w:val="00EF74E7"/>
    <w:rsid w:val="00F01F0A"/>
    <w:rsid w:val="00F0314B"/>
    <w:rsid w:val="00F05B32"/>
    <w:rsid w:val="00F07335"/>
    <w:rsid w:val="00F10FD5"/>
    <w:rsid w:val="00F12346"/>
    <w:rsid w:val="00F1282C"/>
    <w:rsid w:val="00F14B5D"/>
    <w:rsid w:val="00F16C58"/>
    <w:rsid w:val="00F16DB2"/>
    <w:rsid w:val="00F170A3"/>
    <w:rsid w:val="00F174FA"/>
    <w:rsid w:val="00F17892"/>
    <w:rsid w:val="00F21832"/>
    <w:rsid w:val="00F254C3"/>
    <w:rsid w:val="00F260EC"/>
    <w:rsid w:val="00F279BD"/>
    <w:rsid w:val="00F33D61"/>
    <w:rsid w:val="00F35462"/>
    <w:rsid w:val="00F356F8"/>
    <w:rsid w:val="00F41C28"/>
    <w:rsid w:val="00F430DD"/>
    <w:rsid w:val="00F518BA"/>
    <w:rsid w:val="00F54A4F"/>
    <w:rsid w:val="00F54E58"/>
    <w:rsid w:val="00F54FD1"/>
    <w:rsid w:val="00F56393"/>
    <w:rsid w:val="00F56CA3"/>
    <w:rsid w:val="00F56D25"/>
    <w:rsid w:val="00F62E43"/>
    <w:rsid w:val="00F6352F"/>
    <w:rsid w:val="00F6518B"/>
    <w:rsid w:val="00F65D9C"/>
    <w:rsid w:val="00F6755F"/>
    <w:rsid w:val="00F67974"/>
    <w:rsid w:val="00F67E65"/>
    <w:rsid w:val="00F7008E"/>
    <w:rsid w:val="00F70501"/>
    <w:rsid w:val="00F71981"/>
    <w:rsid w:val="00F738CB"/>
    <w:rsid w:val="00F7502E"/>
    <w:rsid w:val="00F757B0"/>
    <w:rsid w:val="00F75D51"/>
    <w:rsid w:val="00F7778F"/>
    <w:rsid w:val="00F7790F"/>
    <w:rsid w:val="00F836D5"/>
    <w:rsid w:val="00F85CC6"/>
    <w:rsid w:val="00F90675"/>
    <w:rsid w:val="00F90F13"/>
    <w:rsid w:val="00F90F93"/>
    <w:rsid w:val="00F91CEC"/>
    <w:rsid w:val="00F936A4"/>
    <w:rsid w:val="00F965FB"/>
    <w:rsid w:val="00FA07B2"/>
    <w:rsid w:val="00FA2035"/>
    <w:rsid w:val="00FA7095"/>
    <w:rsid w:val="00FA75A0"/>
    <w:rsid w:val="00FB314F"/>
    <w:rsid w:val="00FB3519"/>
    <w:rsid w:val="00FB48FF"/>
    <w:rsid w:val="00FB5E7F"/>
    <w:rsid w:val="00FB65C8"/>
    <w:rsid w:val="00FC01AB"/>
    <w:rsid w:val="00FC292D"/>
    <w:rsid w:val="00FC31C9"/>
    <w:rsid w:val="00FD0397"/>
    <w:rsid w:val="00FD403E"/>
    <w:rsid w:val="00FD61DE"/>
    <w:rsid w:val="00FD7D4F"/>
    <w:rsid w:val="00FE14FC"/>
    <w:rsid w:val="00FE17E2"/>
    <w:rsid w:val="00FE5F7D"/>
    <w:rsid w:val="00FF11CA"/>
    <w:rsid w:val="00FF2C54"/>
    <w:rsid w:val="00FF4075"/>
    <w:rsid w:val="00FF4810"/>
    <w:rsid w:val="00FF7BF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1BF07"/>
  <w14:defaultImageDpi w14:val="330"/>
  <w15:chartTrackingRefBased/>
  <w15:docId w15:val="{04AB5EF5-BD8F-4B40-B6A4-368CF7902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252B"/>
    <w:pPr>
      <w:widowControl w:val="0"/>
      <w:autoSpaceDE w:val="0"/>
      <w:autoSpaceDN w:val="0"/>
      <w:spacing w:after="0" w:line="240" w:lineRule="auto"/>
    </w:pPr>
    <w:rPr>
      <w:rFonts w:ascii="Arial" w:eastAsia="Arial" w:hAnsi="Arial" w:cs="Arial"/>
    </w:rPr>
  </w:style>
  <w:style w:type="paragraph" w:styleId="Heading1">
    <w:name w:val="heading 1"/>
    <w:next w:val="BodyText"/>
    <w:link w:val="Heading1Char"/>
    <w:uiPriority w:val="9"/>
    <w:qFormat/>
    <w:rsid w:val="00F56CA3"/>
    <w:pPr>
      <w:keepNext/>
      <w:keepLines/>
      <w:widowControl w:val="0"/>
      <w:suppressAutoHyphens/>
      <w:autoSpaceDE w:val="0"/>
      <w:autoSpaceDN w:val="0"/>
      <w:spacing w:before="240" w:after="240" w:line="240" w:lineRule="auto"/>
      <w:outlineLvl w:val="0"/>
    </w:pPr>
    <w:rPr>
      <w:rFonts w:ascii="Garamond" w:eastAsia="Arial" w:hAnsi="Garamond" w:cs="Arial"/>
      <w:b/>
      <w:sz w:val="28"/>
      <w:szCs w:val="32"/>
    </w:rPr>
  </w:style>
  <w:style w:type="paragraph" w:styleId="Heading2">
    <w:name w:val="heading 2"/>
    <w:next w:val="BodyText"/>
    <w:link w:val="Heading2Char"/>
    <w:uiPriority w:val="9"/>
    <w:unhideWhenUsed/>
    <w:qFormat/>
    <w:rsid w:val="00C2633D"/>
    <w:pPr>
      <w:keepNext/>
      <w:spacing w:before="240" w:after="240" w:line="276" w:lineRule="auto"/>
      <w:outlineLvl w:val="1"/>
    </w:pPr>
    <w:rPr>
      <w:rFonts w:ascii="Garamond" w:eastAsia="Arial" w:hAnsi="Garamond" w:cs="Arial"/>
      <w:b/>
      <w:sz w:val="26"/>
      <w:szCs w:val="26"/>
    </w:rPr>
  </w:style>
  <w:style w:type="paragraph" w:styleId="Heading3">
    <w:name w:val="heading 3"/>
    <w:link w:val="Heading3Char"/>
    <w:uiPriority w:val="9"/>
    <w:unhideWhenUsed/>
    <w:qFormat/>
    <w:rsid w:val="003B4E74"/>
    <w:pPr>
      <w:pBdr>
        <w:bottom w:val="dotted" w:sz="4" w:space="1" w:color="auto"/>
      </w:pBdr>
      <w:spacing w:before="240" w:after="240" w:line="240" w:lineRule="auto"/>
      <w:outlineLvl w:val="2"/>
    </w:pPr>
    <w:rPr>
      <w:rFonts w:ascii="Garamond" w:eastAsia="Arial" w:hAnsi="Garamond" w:cs="Arial"/>
      <w:b/>
      <w:sz w:val="24"/>
      <w:szCs w:val="72"/>
    </w:rPr>
  </w:style>
  <w:style w:type="paragraph" w:styleId="Heading4">
    <w:name w:val="heading 4"/>
    <w:basedOn w:val="Normal"/>
    <w:link w:val="Heading4Char"/>
    <w:uiPriority w:val="9"/>
    <w:unhideWhenUsed/>
    <w:qFormat/>
    <w:rsid w:val="0063252B"/>
    <w:pPr>
      <w:ind w:left="168"/>
      <w:outlineLvl w:val="3"/>
    </w:pPr>
    <w:rPr>
      <w:sz w:val="52"/>
      <w:szCs w:val="52"/>
    </w:rPr>
  </w:style>
  <w:style w:type="paragraph" w:styleId="Heading5">
    <w:name w:val="heading 5"/>
    <w:basedOn w:val="Normal"/>
    <w:link w:val="Heading5Char"/>
    <w:uiPriority w:val="9"/>
    <w:unhideWhenUsed/>
    <w:qFormat/>
    <w:rsid w:val="0063252B"/>
    <w:pPr>
      <w:spacing w:after="120"/>
      <w:ind w:left="101"/>
      <w:outlineLvl w:val="4"/>
    </w:pPr>
    <w:rPr>
      <w:rFonts w:ascii="Palatino Linotype" w:hAnsi="Palatino Linotype"/>
      <w:sz w:val="44"/>
      <w:szCs w:val="44"/>
    </w:rPr>
  </w:style>
  <w:style w:type="paragraph" w:styleId="Heading8">
    <w:name w:val="heading 8"/>
    <w:basedOn w:val="Normal"/>
    <w:next w:val="Normal"/>
    <w:link w:val="Heading8Char"/>
    <w:autoRedefine/>
    <w:uiPriority w:val="9"/>
    <w:unhideWhenUsed/>
    <w:qFormat/>
    <w:rsid w:val="0063252B"/>
    <w:pPr>
      <w:keepNext/>
      <w:keepLines/>
      <w:spacing w:before="40"/>
      <w:outlineLvl w:val="7"/>
    </w:pPr>
    <w:rPr>
      <w:rFonts w:ascii="Palatino Linotype" w:eastAsiaTheme="majorEastAsia" w:hAnsi="Palatino Linotype" w:cstheme="majorBidi"/>
      <w:color w:val="272727" w:themeColor="text1" w:themeTint="D8"/>
      <w:w w:val="90"/>
      <w:sz w:val="2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pyright">
    <w:name w:val="Copyright"/>
    <w:qFormat/>
    <w:rsid w:val="00F56CA3"/>
    <w:pPr>
      <w:widowControl w:val="0"/>
      <w:autoSpaceDE w:val="0"/>
      <w:autoSpaceDN w:val="0"/>
      <w:spacing w:before="240" w:after="240" w:line="276" w:lineRule="auto"/>
    </w:pPr>
    <w:rPr>
      <w:rFonts w:ascii="Garamond" w:eastAsia="Arial" w:hAnsi="Garamond" w:cs="Arial"/>
      <w:sz w:val="20"/>
    </w:rPr>
  </w:style>
  <w:style w:type="paragraph" w:styleId="ListParagraph">
    <w:name w:val="List Paragraph"/>
    <w:basedOn w:val="Normal"/>
    <w:uiPriority w:val="34"/>
    <w:qFormat/>
    <w:rsid w:val="0063252B"/>
    <w:pPr>
      <w:ind w:left="821" w:hanging="361"/>
    </w:pPr>
  </w:style>
  <w:style w:type="paragraph" w:styleId="NormalWeb">
    <w:name w:val="Normal (Web)"/>
    <w:basedOn w:val="Normal"/>
    <w:uiPriority w:val="99"/>
    <w:semiHidden/>
    <w:unhideWhenUsed/>
    <w:rsid w:val="009B64A2"/>
    <w:pPr>
      <w:spacing w:before="100" w:beforeAutospacing="1" w:after="100" w:afterAutospacing="1"/>
    </w:pPr>
  </w:style>
  <w:style w:type="character" w:customStyle="1" w:styleId="Heading2Char">
    <w:name w:val="Heading 2 Char"/>
    <w:basedOn w:val="DefaultParagraphFont"/>
    <w:link w:val="Heading2"/>
    <w:uiPriority w:val="9"/>
    <w:rsid w:val="00C2633D"/>
    <w:rPr>
      <w:rFonts w:ascii="Garamond" w:eastAsia="Arial" w:hAnsi="Garamond" w:cs="Arial"/>
      <w:b/>
      <w:sz w:val="26"/>
      <w:szCs w:val="26"/>
    </w:rPr>
  </w:style>
  <w:style w:type="character" w:customStyle="1" w:styleId="Heading1Char">
    <w:name w:val="Heading 1 Char"/>
    <w:basedOn w:val="DefaultParagraphFont"/>
    <w:link w:val="Heading1"/>
    <w:uiPriority w:val="9"/>
    <w:rsid w:val="00F56CA3"/>
    <w:rPr>
      <w:rFonts w:ascii="Garamond" w:eastAsia="Arial" w:hAnsi="Garamond" w:cs="Arial"/>
      <w:b/>
      <w:sz w:val="28"/>
      <w:szCs w:val="32"/>
    </w:rPr>
  </w:style>
  <w:style w:type="character" w:customStyle="1" w:styleId="Heading3Char">
    <w:name w:val="Heading 3 Char"/>
    <w:basedOn w:val="DefaultParagraphFont"/>
    <w:link w:val="Heading3"/>
    <w:uiPriority w:val="9"/>
    <w:rsid w:val="003B4E74"/>
    <w:rPr>
      <w:rFonts w:ascii="Garamond" w:eastAsia="Arial" w:hAnsi="Garamond" w:cs="Arial"/>
      <w:b/>
      <w:sz w:val="24"/>
      <w:szCs w:val="72"/>
    </w:rPr>
  </w:style>
  <w:style w:type="character" w:customStyle="1" w:styleId="Heading4Char">
    <w:name w:val="Heading 4 Char"/>
    <w:basedOn w:val="DefaultParagraphFont"/>
    <w:link w:val="Heading4"/>
    <w:uiPriority w:val="9"/>
    <w:rsid w:val="00B0317B"/>
    <w:rPr>
      <w:rFonts w:ascii="Arial" w:eastAsia="Arial" w:hAnsi="Arial" w:cs="Arial"/>
      <w:sz w:val="52"/>
      <w:szCs w:val="52"/>
    </w:rPr>
  </w:style>
  <w:style w:type="character" w:customStyle="1" w:styleId="Heading5Char">
    <w:name w:val="Heading 5 Char"/>
    <w:basedOn w:val="DefaultParagraphFont"/>
    <w:link w:val="Heading5"/>
    <w:uiPriority w:val="9"/>
    <w:rsid w:val="00B0317B"/>
    <w:rPr>
      <w:rFonts w:ascii="Palatino Linotype" w:eastAsia="Arial" w:hAnsi="Palatino Linotype" w:cs="Arial"/>
      <w:sz w:val="44"/>
      <w:szCs w:val="44"/>
    </w:rPr>
  </w:style>
  <w:style w:type="character" w:customStyle="1" w:styleId="Heading8Char">
    <w:name w:val="Heading 8 Char"/>
    <w:basedOn w:val="DefaultParagraphFont"/>
    <w:link w:val="Heading8"/>
    <w:uiPriority w:val="9"/>
    <w:rsid w:val="0063252B"/>
    <w:rPr>
      <w:rFonts w:ascii="Palatino Linotype" w:eastAsiaTheme="majorEastAsia" w:hAnsi="Palatino Linotype" w:cstheme="majorBidi"/>
      <w:color w:val="272727" w:themeColor="text1" w:themeTint="D8"/>
      <w:w w:val="90"/>
      <w:sz w:val="28"/>
      <w:szCs w:val="21"/>
    </w:rPr>
  </w:style>
  <w:style w:type="paragraph" w:styleId="BodyText">
    <w:name w:val="Body Text"/>
    <w:link w:val="BodyTextChar"/>
    <w:uiPriority w:val="1"/>
    <w:qFormat/>
    <w:rsid w:val="00F56CA3"/>
    <w:pPr>
      <w:autoSpaceDE w:val="0"/>
      <w:autoSpaceDN w:val="0"/>
      <w:spacing w:before="240" w:after="240" w:line="276" w:lineRule="auto"/>
      <w:jc w:val="both"/>
    </w:pPr>
    <w:rPr>
      <w:rFonts w:ascii="Garamond" w:eastAsia="Arial" w:hAnsi="Garamond" w:cs="Arial"/>
      <w:sz w:val="24"/>
      <w:szCs w:val="24"/>
    </w:rPr>
  </w:style>
  <w:style w:type="character" w:customStyle="1" w:styleId="BodyTextChar">
    <w:name w:val="Body Text Char"/>
    <w:basedOn w:val="DefaultParagraphFont"/>
    <w:link w:val="BodyText"/>
    <w:uiPriority w:val="1"/>
    <w:rsid w:val="00F56CA3"/>
    <w:rPr>
      <w:rFonts w:ascii="Garamond" w:eastAsia="Arial" w:hAnsi="Garamond" w:cs="Arial"/>
      <w:sz w:val="24"/>
      <w:szCs w:val="24"/>
    </w:rPr>
  </w:style>
  <w:style w:type="paragraph" w:styleId="Title">
    <w:name w:val="Title"/>
    <w:link w:val="TitleChar"/>
    <w:uiPriority w:val="10"/>
    <w:qFormat/>
    <w:rsid w:val="00F56CA3"/>
    <w:pPr>
      <w:spacing w:before="125"/>
      <w:ind w:left="230" w:right="329"/>
      <w:jc w:val="center"/>
    </w:pPr>
    <w:rPr>
      <w:rFonts w:ascii="Alt Gothic ATF Demi" w:eastAsia="Times New Roman" w:hAnsi="Alt Gothic ATF Demi" w:cs="Times New Roman"/>
      <w:b/>
      <w:bCs/>
      <w:sz w:val="144"/>
      <w:szCs w:val="144"/>
    </w:rPr>
  </w:style>
  <w:style w:type="character" w:customStyle="1" w:styleId="TitleChar">
    <w:name w:val="Title Char"/>
    <w:basedOn w:val="DefaultParagraphFont"/>
    <w:link w:val="Title"/>
    <w:uiPriority w:val="10"/>
    <w:rsid w:val="00F56CA3"/>
    <w:rPr>
      <w:rFonts w:ascii="Alt Gothic ATF Demi" w:eastAsia="Times New Roman" w:hAnsi="Alt Gothic ATF Demi" w:cs="Times New Roman"/>
      <w:b/>
      <w:bCs/>
      <w:sz w:val="144"/>
      <w:szCs w:val="144"/>
    </w:rPr>
  </w:style>
  <w:style w:type="paragraph" w:customStyle="1" w:styleId="TableParagraph">
    <w:name w:val="Table Paragraph"/>
    <w:uiPriority w:val="1"/>
    <w:qFormat/>
    <w:rsid w:val="00A95DBC"/>
    <w:pPr>
      <w:spacing w:before="120" w:after="120" w:line="276" w:lineRule="auto"/>
    </w:pPr>
    <w:rPr>
      <w:rFonts w:ascii="Trebuchet MS" w:eastAsia="Arial" w:hAnsi="Trebuchet MS" w:cs="Arial"/>
    </w:rPr>
  </w:style>
  <w:style w:type="paragraph" w:styleId="Quote">
    <w:name w:val="Quote"/>
    <w:next w:val="QuoteAttribution"/>
    <w:link w:val="QuoteChar"/>
    <w:uiPriority w:val="29"/>
    <w:qFormat/>
    <w:rsid w:val="00C00C77"/>
    <w:pPr>
      <w:widowControl w:val="0"/>
      <w:suppressAutoHyphens/>
      <w:autoSpaceDE w:val="0"/>
      <w:autoSpaceDN w:val="0"/>
      <w:spacing w:before="240" w:after="0" w:line="276" w:lineRule="auto"/>
      <w:ind w:left="432" w:right="432"/>
      <w:jc w:val="center"/>
    </w:pPr>
    <w:rPr>
      <w:rFonts w:ascii="Palatino Linotype" w:eastAsia="Arial" w:hAnsi="Palatino Linotype" w:cs="Arial"/>
      <w:b/>
      <w:i/>
      <w:iCs/>
      <w:color w:val="000000" w:themeColor="text1"/>
      <w:szCs w:val="24"/>
    </w:rPr>
  </w:style>
  <w:style w:type="character" w:customStyle="1" w:styleId="QuoteChar">
    <w:name w:val="Quote Char"/>
    <w:basedOn w:val="DefaultParagraphFont"/>
    <w:link w:val="Quote"/>
    <w:uiPriority w:val="29"/>
    <w:rsid w:val="00C00C77"/>
    <w:rPr>
      <w:rFonts w:ascii="Palatino Linotype" w:eastAsia="Arial" w:hAnsi="Palatino Linotype" w:cs="Arial"/>
      <w:b/>
      <w:i/>
      <w:iCs/>
      <w:color w:val="000000" w:themeColor="text1"/>
      <w:szCs w:val="24"/>
    </w:rPr>
  </w:style>
  <w:style w:type="paragraph" w:customStyle="1" w:styleId="QuoteAttribution">
    <w:name w:val="Quote Attribution"/>
    <w:qFormat/>
    <w:rsid w:val="00F56CA3"/>
    <w:pPr>
      <w:widowControl w:val="0"/>
      <w:autoSpaceDE w:val="0"/>
      <w:autoSpaceDN w:val="0"/>
      <w:spacing w:after="600" w:line="240" w:lineRule="auto"/>
      <w:ind w:left="101"/>
      <w:jc w:val="center"/>
    </w:pPr>
    <w:rPr>
      <w:rFonts w:ascii="Garamond" w:eastAsia="Arial" w:hAnsi="Garamond" w:cs="Arial"/>
      <w:sz w:val="24"/>
      <w:szCs w:val="24"/>
    </w:rPr>
  </w:style>
  <w:style w:type="paragraph" w:customStyle="1" w:styleId="Chapter">
    <w:name w:val="Chapter"/>
    <w:next w:val="BodyText"/>
    <w:qFormat/>
    <w:rsid w:val="00F56CA3"/>
    <w:pPr>
      <w:widowControl w:val="0"/>
      <w:autoSpaceDE w:val="0"/>
      <w:autoSpaceDN w:val="0"/>
      <w:spacing w:before="360" w:after="480" w:line="240" w:lineRule="auto"/>
      <w:jc w:val="center"/>
    </w:pPr>
    <w:rPr>
      <w:rFonts w:ascii="Garamond" w:eastAsia="Arial" w:hAnsi="Garamond" w:cs="Arial"/>
      <w:b/>
      <w:sz w:val="36"/>
      <w:szCs w:val="44"/>
    </w:rPr>
  </w:style>
  <w:style w:type="paragraph" w:styleId="BodyTextFirstIndent">
    <w:name w:val="Body Text First Indent"/>
    <w:link w:val="BodyTextFirstIndentChar"/>
    <w:uiPriority w:val="99"/>
    <w:unhideWhenUsed/>
    <w:rsid w:val="00F56CA3"/>
    <w:pPr>
      <w:autoSpaceDE w:val="0"/>
      <w:autoSpaceDN w:val="0"/>
      <w:spacing w:before="240" w:after="240" w:line="276" w:lineRule="auto"/>
      <w:ind w:firstLine="360"/>
      <w:jc w:val="both"/>
    </w:pPr>
    <w:rPr>
      <w:rFonts w:ascii="Garamond" w:eastAsia="Arial" w:hAnsi="Garamond" w:cs="Arial"/>
      <w:sz w:val="24"/>
      <w:szCs w:val="24"/>
    </w:rPr>
  </w:style>
  <w:style w:type="character" w:customStyle="1" w:styleId="BodyTextFirstIndentChar">
    <w:name w:val="Body Text First Indent Char"/>
    <w:basedOn w:val="BodyTextChar"/>
    <w:link w:val="BodyTextFirstIndent"/>
    <w:uiPriority w:val="99"/>
    <w:rsid w:val="00F56CA3"/>
    <w:rPr>
      <w:rFonts w:ascii="Garamond" w:eastAsia="Arial" w:hAnsi="Garamond" w:cs="Arial"/>
      <w:sz w:val="24"/>
      <w:szCs w:val="24"/>
    </w:rPr>
  </w:style>
  <w:style w:type="paragraph" w:styleId="ListBullet">
    <w:name w:val="List Bullet"/>
    <w:uiPriority w:val="99"/>
    <w:unhideWhenUsed/>
    <w:rsid w:val="00F56CA3"/>
    <w:pPr>
      <w:numPr>
        <w:numId w:val="5"/>
      </w:numPr>
      <w:autoSpaceDE w:val="0"/>
      <w:autoSpaceDN w:val="0"/>
      <w:spacing w:before="240" w:after="240" w:line="276" w:lineRule="auto"/>
      <w:jc w:val="both"/>
    </w:pPr>
    <w:rPr>
      <w:rFonts w:ascii="Garamond" w:eastAsia="Arial" w:hAnsi="Garamond" w:cs="Arial"/>
      <w:sz w:val="24"/>
      <w:szCs w:val="24"/>
    </w:rPr>
  </w:style>
  <w:style w:type="paragraph" w:styleId="ListBullet2">
    <w:name w:val="List Bullet 2"/>
    <w:uiPriority w:val="99"/>
    <w:unhideWhenUsed/>
    <w:rsid w:val="00F56CA3"/>
    <w:pPr>
      <w:numPr>
        <w:numId w:val="4"/>
      </w:numPr>
      <w:spacing w:before="240" w:after="240" w:line="276" w:lineRule="auto"/>
      <w:contextualSpacing/>
    </w:pPr>
    <w:rPr>
      <w:rFonts w:ascii="Garamond" w:eastAsia="Arial" w:hAnsi="Garamond" w:cs="Arial"/>
      <w:sz w:val="24"/>
    </w:rPr>
  </w:style>
  <w:style w:type="paragraph" w:customStyle="1" w:styleId="Default">
    <w:name w:val="Default"/>
    <w:rsid w:val="0063252B"/>
    <w:pPr>
      <w:autoSpaceDE w:val="0"/>
      <w:autoSpaceDN w:val="0"/>
      <w:adjustRightInd w:val="0"/>
      <w:spacing w:after="0" w:line="240" w:lineRule="auto"/>
    </w:pPr>
    <w:rPr>
      <w:rFonts w:ascii="Arial" w:hAnsi="Arial" w:cs="Arial"/>
      <w:color w:val="000000"/>
      <w:sz w:val="24"/>
      <w:szCs w:val="24"/>
    </w:rPr>
  </w:style>
  <w:style w:type="paragraph" w:customStyle="1" w:styleId="Part">
    <w:name w:val="Part"/>
    <w:qFormat/>
    <w:rsid w:val="00F56CA3"/>
    <w:pPr>
      <w:widowControl w:val="0"/>
      <w:autoSpaceDE w:val="0"/>
      <w:autoSpaceDN w:val="0"/>
      <w:spacing w:before="2400" w:after="0" w:line="240" w:lineRule="auto"/>
      <w:jc w:val="center"/>
    </w:pPr>
    <w:rPr>
      <w:rFonts w:ascii="Garamond" w:eastAsia="Arial" w:hAnsi="Garamond" w:cs="Arial"/>
      <w:b/>
      <w:sz w:val="48"/>
      <w:szCs w:val="44"/>
    </w:rPr>
  </w:style>
  <w:style w:type="paragraph" w:styleId="ListNumber">
    <w:name w:val="List Number"/>
    <w:uiPriority w:val="99"/>
    <w:unhideWhenUsed/>
    <w:rsid w:val="00F56CA3"/>
    <w:pPr>
      <w:numPr>
        <w:numId w:val="2"/>
      </w:numPr>
      <w:autoSpaceDE w:val="0"/>
      <w:autoSpaceDN w:val="0"/>
      <w:spacing w:before="240" w:after="240" w:line="276" w:lineRule="auto"/>
      <w:jc w:val="both"/>
    </w:pPr>
    <w:rPr>
      <w:rFonts w:ascii="Garamond" w:eastAsia="Arial" w:hAnsi="Garamond" w:cs="Arial"/>
      <w:sz w:val="24"/>
      <w:szCs w:val="24"/>
    </w:rPr>
  </w:style>
  <w:style w:type="paragraph" w:styleId="ListNumber2">
    <w:name w:val="List Number 2"/>
    <w:uiPriority w:val="99"/>
    <w:unhideWhenUsed/>
    <w:rsid w:val="00F56CA3"/>
    <w:pPr>
      <w:keepLines/>
      <w:widowControl w:val="0"/>
      <w:numPr>
        <w:numId w:val="6"/>
      </w:numPr>
      <w:autoSpaceDE w:val="0"/>
      <w:autoSpaceDN w:val="0"/>
      <w:spacing w:before="240" w:after="240" w:line="276" w:lineRule="auto"/>
      <w:contextualSpacing/>
    </w:pPr>
    <w:rPr>
      <w:rFonts w:ascii="Garamond" w:eastAsia="Arial" w:hAnsi="Garamond" w:cs="Arial"/>
      <w:sz w:val="24"/>
      <w:szCs w:val="24"/>
    </w:rPr>
  </w:style>
  <w:style w:type="paragraph" w:styleId="ListNumber3">
    <w:name w:val="List Number 3"/>
    <w:uiPriority w:val="99"/>
    <w:unhideWhenUsed/>
    <w:rsid w:val="00014C2E"/>
    <w:pPr>
      <w:numPr>
        <w:numId w:val="1"/>
      </w:numPr>
      <w:spacing w:before="240" w:after="240" w:line="276" w:lineRule="auto"/>
    </w:pPr>
    <w:rPr>
      <w:rFonts w:ascii="Garamond" w:eastAsia="Arial" w:hAnsi="Garamond" w:cs="Arial"/>
      <w:sz w:val="24"/>
    </w:rPr>
  </w:style>
  <w:style w:type="paragraph" w:styleId="Header">
    <w:name w:val="header"/>
    <w:link w:val="HeaderChar"/>
    <w:unhideWhenUsed/>
    <w:rsid w:val="00F56CA3"/>
    <w:pPr>
      <w:tabs>
        <w:tab w:val="center" w:pos="4680"/>
        <w:tab w:val="right" w:pos="9360"/>
      </w:tabs>
    </w:pPr>
    <w:rPr>
      <w:rFonts w:ascii="Garamond" w:eastAsia="Arial" w:hAnsi="Garamond" w:cs="Arial"/>
      <w:caps/>
      <w:spacing w:val="20"/>
      <w:sz w:val="20"/>
    </w:rPr>
  </w:style>
  <w:style w:type="character" w:customStyle="1" w:styleId="HeaderChar">
    <w:name w:val="Header Char"/>
    <w:basedOn w:val="DefaultParagraphFont"/>
    <w:link w:val="Header"/>
    <w:rsid w:val="00F56CA3"/>
    <w:rPr>
      <w:rFonts w:ascii="Garamond" w:eastAsia="Arial" w:hAnsi="Garamond" w:cs="Arial"/>
      <w:caps/>
      <w:spacing w:val="20"/>
      <w:sz w:val="20"/>
    </w:rPr>
  </w:style>
  <w:style w:type="paragraph" w:styleId="Footer">
    <w:name w:val="footer"/>
    <w:link w:val="FooterChar"/>
    <w:uiPriority w:val="99"/>
    <w:unhideWhenUsed/>
    <w:rsid w:val="00F56CA3"/>
    <w:pPr>
      <w:tabs>
        <w:tab w:val="center" w:pos="4680"/>
        <w:tab w:val="right" w:pos="9360"/>
      </w:tabs>
    </w:pPr>
    <w:rPr>
      <w:rFonts w:ascii="Garamond" w:eastAsia="Arial" w:hAnsi="Garamond" w:cs="Arial"/>
      <w:sz w:val="20"/>
    </w:rPr>
  </w:style>
  <w:style w:type="character" w:customStyle="1" w:styleId="FooterChar">
    <w:name w:val="Footer Char"/>
    <w:basedOn w:val="DefaultParagraphFont"/>
    <w:link w:val="Footer"/>
    <w:uiPriority w:val="99"/>
    <w:rsid w:val="00F56CA3"/>
    <w:rPr>
      <w:rFonts w:ascii="Garamond" w:eastAsia="Arial" w:hAnsi="Garamond" w:cs="Arial"/>
      <w:sz w:val="20"/>
    </w:rPr>
  </w:style>
  <w:style w:type="character" w:styleId="PageNumber">
    <w:name w:val="page number"/>
    <w:basedOn w:val="DefaultParagraphFont"/>
    <w:uiPriority w:val="99"/>
    <w:unhideWhenUsed/>
    <w:rsid w:val="0018658D"/>
    <w:rPr>
      <w:rFonts w:ascii="Adobe Garamond Pro" w:hAnsi="Adobe Garamond Pro"/>
      <w:b w:val="0"/>
      <w:i w:val="0"/>
      <w:sz w:val="20"/>
    </w:rPr>
  </w:style>
  <w:style w:type="paragraph" w:styleId="TOC2">
    <w:name w:val="toc 2"/>
    <w:next w:val="Normal"/>
    <w:autoRedefine/>
    <w:uiPriority w:val="39"/>
    <w:unhideWhenUsed/>
    <w:rsid w:val="00F56CA3"/>
    <w:pPr>
      <w:keepLines/>
      <w:widowControl w:val="0"/>
      <w:tabs>
        <w:tab w:val="right" w:leader="dot" w:pos="6750"/>
      </w:tabs>
      <w:autoSpaceDE w:val="0"/>
      <w:autoSpaceDN w:val="0"/>
      <w:spacing w:before="100" w:after="100" w:line="240" w:lineRule="auto"/>
      <w:ind w:left="576" w:hanging="288"/>
    </w:pPr>
    <w:rPr>
      <w:rFonts w:ascii="Garamond" w:eastAsia="Arial" w:hAnsi="Garamond" w:cs="Arial"/>
      <w:noProof/>
      <w:sz w:val="24"/>
    </w:rPr>
  </w:style>
  <w:style w:type="paragraph" w:styleId="TOC1">
    <w:name w:val="toc 1"/>
    <w:next w:val="Normal"/>
    <w:autoRedefine/>
    <w:uiPriority w:val="39"/>
    <w:unhideWhenUsed/>
    <w:rsid w:val="00F56CA3"/>
    <w:pPr>
      <w:widowControl w:val="0"/>
      <w:tabs>
        <w:tab w:val="right" w:leader="dot" w:pos="6768"/>
      </w:tabs>
      <w:autoSpaceDE w:val="0"/>
      <w:autoSpaceDN w:val="0"/>
      <w:spacing w:after="120" w:line="240" w:lineRule="auto"/>
    </w:pPr>
    <w:rPr>
      <w:rFonts w:ascii="Garamond" w:eastAsia="Arial" w:hAnsi="Garamond" w:cs="Arial"/>
      <w:b/>
      <w:noProof/>
      <w:sz w:val="24"/>
    </w:rPr>
  </w:style>
  <w:style w:type="character" w:styleId="Hyperlink">
    <w:name w:val="Hyperlink"/>
    <w:basedOn w:val="DefaultParagraphFont"/>
    <w:uiPriority w:val="99"/>
    <w:unhideWhenUsed/>
    <w:rsid w:val="0063252B"/>
    <w:rPr>
      <w:color w:val="0563C1" w:themeColor="hyperlink"/>
      <w:u w:val="single"/>
    </w:rPr>
  </w:style>
  <w:style w:type="paragraph" w:styleId="TOC3">
    <w:name w:val="toc 3"/>
    <w:next w:val="Normal"/>
    <w:autoRedefine/>
    <w:uiPriority w:val="39"/>
    <w:unhideWhenUsed/>
    <w:rsid w:val="00F56CA3"/>
    <w:pPr>
      <w:spacing w:after="100"/>
      <w:ind w:left="440"/>
    </w:pPr>
    <w:rPr>
      <w:rFonts w:ascii="Garamond" w:eastAsia="Arial" w:hAnsi="Garamond" w:cs="Arial"/>
      <w:sz w:val="24"/>
    </w:rPr>
  </w:style>
  <w:style w:type="paragraph" w:styleId="IntenseQuote">
    <w:name w:val="Intense Quote"/>
    <w:next w:val="BodyTextFirstIndent"/>
    <w:link w:val="IntenseQuoteChar"/>
    <w:uiPriority w:val="30"/>
    <w:qFormat/>
    <w:rsid w:val="00F56CA3"/>
    <w:pPr>
      <w:widowControl w:val="0"/>
      <w:pBdr>
        <w:top w:val="single" w:sz="4" w:space="10" w:color="000000" w:themeColor="text1"/>
        <w:bottom w:val="single" w:sz="4" w:space="10" w:color="000000" w:themeColor="text1"/>
      </w:pBdr>
      <w:autoSpaceDE w:val="0"/>
      <w:autoSpaceDN w:val="0"/>
      <w:spacing w:before="240" w:after="240" w:line="276" w:lineRule="auto"/>
      <w:ind w:left="432" w:right="432"/>
      <w:jc w:val="center"/>
    </w:pPr>
    <w:rPr>
      <w:rFonts w:ascii="Garamond" w:eastAsia="Arial" w:hAnsi="Garamond" w:cs="Arial"/>
      <w:b/>
      <w:iCs/>
      <w:color w:val="000000" w:themeColor="text1"/>
      <w:sz w:val="24"/>
    </w:rPr>
  </w:style>
  <w:style w:type="character" w:customStyle="1" w:styleId="IntenseQuoteChar">
    <w:name w:val="Intense Quote Char"/>
    <w:basedOn w:val="DefaultParagraphFont"/>
    <w:link w:val="IntenseQuote"/>
    <w:uiPriority w:val="30"/>
    <w:rsid w:val="00F56CA3"/>
    <w:rPr>
      <w:rFonts w:ascii="Garamond" w:eastAsia="Arial" w:hAnsi="Garamond" w:cs="Arial"/>
      <w:b/>
      <w:iCs/>
      <w:color w:val="000000" w:themeColor="text1"/>
      <w:sz w:val="24"/>
    </w:rPr>
  </w:style>
  <w:style w:type="paragraph" w:customStyle="1" w:styleId="ChapterNoTOC">
    <w:name w:val="Chapter No TOC"/>
    <w:basedOn w:val="Chapter"/>
    <w:qFormat/>
    <w:rsid w:val="0063252B"/>
  </w:style>
  <w:style w:type="paragraph" w:styleId="NoSpacing">
    <w:name w:val="No Spacing"/>
    <w:uiPriority w:val="1"/>
    <w:qFormat/>
    <w:rsid w:val="0063252B"/>
    <w:pPr>
      <w:spacing w:after="0" w:line="240" w:lineRule="auto"/>
    </w:pPr>
  </w:style>
  <w:style w:type="character" w:styleId="UnresolvedMention">
    <w:name w:val="Unresolved Mention"/>
    <w:basedOn w:val="DefaultParagraphFont"/>
    <w:uiPriority w:val="99"/>
    <w:semiHidden/>
    <w:unhideWhenUsed/>
    <w:rsid w:val="0063252B"/>
    <w:rPr>
      <w:color w:val="605E5C"/>
      <w:shd w:val="clear" w:color="auto" w:fill="E1DFDD"/>
    </w:rPr>
  </w:style>
  <w:style w:type="character" w:styleId="CommentReference">
    <w:name w:val="annotation reference"/>
    <w:basedOn w:val="DefaultParagraphFont"/>
    <w:uiPriority w:val="99"/>
    <w:semiHidden/>
    <w:unhideWhenUsed/>
    <w:rsid w:val="0063252B"/>
    <w:rPr>
      <w:sz w:val="16"/>
      <w:szCs w:val="16"/>
    </w:rPr>
  </w:style>
  <w:style w:type="paragraph" w:styleId="CommentText">
    <w:name w:val="annotation text"/>
    <w:basedOn w:val="Normal"/>
    <w:link w:val="CommentTextChar"/>
    <w:uiPriority w:val="99"/>
    <w:unhideWhenUsed/>
    <w:rsid w:val="0063252B"/>
    <w:rPr>
      <w:sz w:val="20"/>
      <w:szCs w:val="20"/>
    </w:rPr>
  </w:style>
  <w:style w:type="character" w:customStyle="1" w:styleId="CommentTextChar">
    <w:name w:val="Comment Text Char"/>
    <w:basedOn w:val="DefaultParagraphFont"/>
    <w:link w:val="CommentText"/>
    <w:uiPriority w:val="99"/>
    <w:rsid w:val="0063252B"/>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3252B"/>
    <w:rPr>
      <w:b/>
      <w:bCs/>
    </w:rPr>
  </w:style>
  <w:style w:type="character" w:customStyle="1" w:styleId="CommentSubjectChar">
    <w:name w:val="Comment Subject Char"/>
    <w:basedOn w:val="CommentTextChar"/>
    <w:link w:val="CommentSubject"/>
    <w:uiPriority w:val="99"/>
    <w:semiHidden/>
    <w:rsid w:val="0063252B"/>
    <w:rPr>
      <w:rFonts w:ascii="Arial" w:eastAsia="Arial" w:hAnsi="Arial" w:cs="Arial"/>
      <w:b/>
      <w:bCs/>
      <w:sz w:val="20"/>
      <w:szCs w:val="20"/>
    </w:rPr>
  </w:style>
  <w:style w:type="paragraph" w:styleId="Revision">
    <w:name w:val="Revision"/>
    <w:hidden/>
    <w:uiPriority w:val="99"/>
    <w:semiHidden/>
    <w:rsid w:val="00CF5D62"/>
    <w:pPr>
      <w:spacing w:after="0" w:line="240" w:lineRule="auto"/>
    </w:pPr>
    <w:rPr>
      <w:rFonts w:ascii="Arial" w:eastAsia="Arial" w:hAnsi="Arial" w:cs="Arial"/>
    </w:rPr>
  </w:style>
  <w:style w:type="paragraph" w:customStyle="1" w:styleId="ChapterNumber">
    <w:name w:val="Chapter Number"/>
    <w:next w:val="Chapter"/>
    <w:qFormat/>
    <w:rsid w:val="00F56CA3"/>
    <w:pPr>
      <w:spacing w:before="600"/>
      <w:jc w:val="center"/>
    </w:pPr>
    <w:rPr>
      <w:rFonts w:ascii="Garamond" w:eastAsia="Arial" w:hAnsi="Garamond" w:cs="Arial"/>
      <w:b/>
      <w:sz w:val="28"/>
      <w:szCs w:val="44"/>
    </w:rPr>
  </w:style>
  <w:style w:type="paragraph" w:customStyle="1" w:styleId="BodyTextBold">
    <w:name w:val="Body Text Bold"/>
    <w:qFormat/>
    <w:rsid w:val="00F56CA3"/>
    <w:pPr>
      <w:spacing w:before="240" w:after="240" w:line="276" w:lineRule="auto"/>
    </w:pPr>
    <w:rPr>
      <w:rFonts w:ascii="Garamond" w:eastAsia="Arial" w:hAnsi="Garamond" w:cs="Arial"/>
      <w:b/>
      <w:sz w:val="24"/>
      <w:szCs w:val="24"/>
    </w:rPr>
  </w:style>
  <w:style w:type="paragraph" w:customStyle="1" w:styleId="BodyTextItalics">
    <w:name w:val="Body Text Italics"/>
    <w:qFormat/>
    <w:rsid w:val="00F56CA3"/>
    <w:pPr>
      <w:spacing w:before="240" w:after="240" w:line="276" w:lineRule="auto"/>
    </w:pPr>
    <w:rPr>
      <w:rFonts w:ascii="Garamond" w:eastAsia="Arial" w:hAnsi="Garamond" w:cs="Arial"/>
      <w:i/>
      <w:iCs/>
      <w:sz w:val="24"/>
      <w:szCs w:val="24"/>
    </w:rPr>
  </w:style>
  <w:style w:type="paragraph" w:styleId="Subtitle">
    <w:name w:val="Subtitle"/>
    <w:next w:val="Normal"/>
    <w:link w:val="SubtitleChar"/>
    <w:uiPriority w:val="11"/>
    <w:qFormat/>
    <w:rsid w:val="00F56CA3"/>
    <w:pPr>
      <w:numPr>
        <w:ilvl w:val="1"/>
      </w:numPr>
      <w:jc w:val="center"/>
    </w:pPr>
    <w:rPr>
      <w:rFonts w:ascii="Lato Semibold" w:eastAsiaTheme="minorEastAsia" w:hAnsi="Lato Semibold"/>
      <w:b/>
      <w:bCs/>
      <w:color w:val="000000" w:themeColor="text1"/>
      <w:spacing w:val="15"/>
      <w:sz w:val="32"/>
      <w:szCs w:val="32"/>
    </w:rPr>
  </w:style>
  <w:style w:type="character" w:customStyle="1" w:styleId="SubtitleChar">
    <w:name w:val="Subtitle Char"/>
    <w:basedOn w:val="DefaultParagraphFont"/>
    <w:link w:val="Subtitle"/>
    <w:uiPriority w:val="11"/>
    <w:rsid w:val="00F56CA3"/>
    <w:rPr>
      <w:rFonts w:ascii="Lato Semibold" w:eastAsiaTheme="minorEastAsia" w:hAnsi="Lato Semibold"/>
      <w:b/>
      <w:bCs/>
      <w:color w:val="000000" w:themeColor="text1"/>
      <w:spacing w:val="15"/>
      <w:sz w:val="32"/>
      <w:szCs w:val="32"/>
    </w:rPr>
  </w:style>
  <w:style w:type="paragraph" w:customStyle="1" w:styleId="Author">
    <w:name w:val="Author"/>
    <w:qFormat/>
    <w:rsid w:val="0085206B"/>
    <w:pPr>
      <w:spacing w:before="6000" w:after="360"/>
      <w:jc w:val="center"/>
    </w:pPr>
    <w:rPr>
      <w:rFonts w:ascii="Lato Medium" w:eastAsia="Times New Roman" w:hAnsi="Lato Medium" w:cs="Times New Roman"/>
      <w:sz w:val="56"/>
      <w:szCs w:val="56"/>
    </w:rPr>
  </w:style>
  <w:style w:type="paragraph" w:styleId="ListContinue">
    <w:name w:val="List Continue"/>
    <w:uiPriority w:val="99"/>
    <w:unhideWhenUsed/>
    <w:rsid w:val="00014C2E"/>
    <w:pPr>
      <w:spacing w:before="240" w:after="240" w:line="276" w:lineRule="auto"/>
      <w:ind w:left="360"/>
    </w:pPr>
    <w:rPr>
      <w:rFonts w:ascii="Garamond" w:eastAsia="Arial" w:hAnsi="Garamond" w:cs="Arial"/>
      <w:sz w:val="24"/>
    </w:rPr>
  </w:style>
  <w:style w:type="paragraph" w:styleId="BodyTextIndent">
    <w:name w:val="Body Text Indent"/>
    <w:link w:val="BodyTextIndentChar"/>
    <w:uiPriority w:val="99"/>
    <w:unhideWhenUsed/>
    <w:rsid w:val="00F56CA3"/>
    <w:pPr>
      <w:spacing w:before="240" w:after="240" w:line="276" w:lineRule="auto"/>
      <w:ind w:left="360"/>
    </w:pPr>
    <w:rPr>
      <w:rFonts w:ascii="Garamond" w:eastAsia="Arial" w:hAnsi="Garamond" w:cs="Arial"/>
      <w:sz w:val="24"/>
    </w:rPr>
  </w:style>
  <w:style w:type="character" w:customStyle="1" w:styleId="BodyTextIndentChar">
    <w:name w:val="Body Text Indent Char"/>
    <w:basedOn w:val="DefaultParagraphFont"/>
    <w:link w:val="BodyTextIndent"/>
    <w:uiPriority w:val="99"/>
    <w:rsid w:val="00F56CA3"/>
    <w:rPr>
      <w:rFonts w:ascii="Garamond" w:eastAsia="Arial" w:hAnsi="Garamond" w:cs="Arial"/>
      <w:sz w:val="24"/>
    </w:rPr>
  </w:style>
  <w:style w:type="paragraph" w:styleId="FootnoteText">
    <w:name w:val="footnote text"/>
    <w:link w:val="FootnoteTextChar"/>
    <w:uiPriority w:val="99"/>
    <w:unhideWhenUsed/>
    <w:rsid w:val="00F56CA3"/>
    <w:rPr>
      <w:rFonts w:ascii="Garamond" w:eastAsia="Arial" w:hAnsi="Garamond" w:cs="Arial"/>
      <w:sz w:val="20"/>
      <w:szCs w:val="20"/>
    </w:rPr>
  </w:style>
  <w:style w:type="character" w:customStyle="1" w:styleId="FootnoteTextChar">
    <w:name w:val="Footnote Text Char"/>
    <w:basedOn w:val="DefaultParagraphFont"/>
    <w:link w:val="FootnoteText"/>
    <w:uiPriority w:val="99"/>
    <w:rsid w:val="00F56CA3"/>
    <w:rPr>
      <w:rFonts w:ascii="Garamond" w:eastAsia="Arial" w:hAnsi="Garamond" w:cs="Arial"/>
      <w:sz w:val="20"/>
      <w:szCs w:val="20"/>
    </w:rPr>
  </w:style>
  <w:style w:type="paragraph" w:styleId="EndnoteText">
    <w:name w:val="endnote text"/>
    <w:link w:val="EndnoteTextChar"/>
    <w:uiPriority w:val="99"/>
    <w:unhideWhenUsed/>
    <w:rsid w:val="00F56CA3"/>
    <w:rPr>
      <w:rFonts w:ascii="Garamond" w:eastAsia="Arial" w:hAnsi="Garamond" w:cs="Arial"/>
      <w:sz w:val="20"/>
      <w:szCs w:val="20"/>
    </w:rPr>
  </w:style>
  <w:style w:type="character" w:customStyle="1" w:styleId="EndnoteTextChar">
    <w:name w:val="Endnote Text Char"/>
    <w:basedOn w:val="DefaultParagraphFont"/>
    <w:link w:val="EndnoteText"/>
    <w:uiPriority w:val="99"/>
    <w:rsid w:val="00F56CA3"/>
    <w:rPr>
      <w:rFonts w:ascii="Garamond" w:eastAsia="Arial" w:hAnsi="Garamond" w:cs="Arial"/>
      <w:sz w:val="20"/>
      <w:szCs w:val="20"/>
    </w:rPr>
  </w:style>
  <w:style w:type="paragraph" w:styleId="ListBullet3">
    <w:name w:val="List Bullet 3"/>
    <w:uiPriority w:val="99"/>
    <w:unhideWhenUsed/>
    <w:rsid w:val="00F56CA3"/>
    <w:pPr>
      <w:numPr>
        <w:numId w:val="3"/>
      </w:numPr>
      <w:spacing w:before="240" w:after="240" w:line="276" w:lineRule="auto"/>
      <w:ind w:left="720"/>
      <w:jc w:val="both"/>
    </w:pPr>
    <w:rPr>
      <w:rFonts w:ascii="Garamond" w:eastAsia="Arial" w:hAnsi="Garamond" w:cs="Arial"/>
      <w:sz w:val="24"/>
    </w:rPr>
  </w:style>
  <w:style w:type="paragraph" w:styleId="ListBullet4">
    <w:name w:val="List Bullet 4"/>
    <w:basedOn w:val="ListBullet3"/>
    <w:uiPriority w:val="99"/>
    <w:unhideWhenUsed/>
    <w:rsid w:val="0085570E"/>
  </w:style>
  <w:style w:type="paragraph" w:customStyle="1" w:styleId="Image">
    <w:name w:val="Image"/>
    <w:qFormat/>
    <w:rsid w:val="00F56CA3"/>
    <w:pPr>
      <w:spacing w:before="240" w:after="240" w:line="276" w:lineRule="auto"/>
      <w:jc w:val="center"/>
    </w:pPr>
    <w:rPr>
      <w:rFonts w:ascii="Garamond" w:eastAsia="Arial" w:hAnsi="Garamond" w:cs="Arial"/>
      <w:sz w:val="24"/>
      <w:szCs w:val="24"/>
    </w:rPr>
  </w:style>
  <w:style w:type="paragraph" w:styleId="Caption">
    <w:name w:val="caption"/>
    <w:next w:val="Normal"/>
    <w:uiPriority w:val="35"/>
    <w:unhideWhenUsed/>
    <w:qFormat/>
    <w:rsid w:val="00F56CA3"/>
    <w:pPr>
      <w:spacing w:after="200"/>
      <w:jc w:val="center"/>
    </w:pPr>
    <w:rPr>
      <w:rFonts w:ascii="Arial Narrow" w:eastAsia="Arial" w:hAnsi="Arial Narrow" w:cs="Arial"/>
      <w:b/>
      <w:bCs/>
      <w:color w:val="000000" w:themeColor="text1"/>
      <w:sz w:val="20"/>
      <w:szCs w:val="20"/>
    </w:rPr>
  </w:style>
  <w:style w:type="character" w:styleId="SmartHyperlink">
    <w:name w:val="Smart Hyperlink"/>
    <w:basedOn w:val="DefaultParagraphFont"/>
    <w:uiPriority w:val="99"/>
    <w:unhideWhenUsed/>
    <w:rsid w:val="0018658D"/>
    <w:rPr>
      <w:u w:val="dotted"/>
    </w:rPr>
  </w:style>
  <w:style w:type="numbering" w:customStyle="1" w:styleId="CurrentList1">
    <w:name w:val="Current List1"/>
    <w:uiPriority w:val="99"/>
    <w:rsid w:val="005753F6"/>
    <w:pPr>
      <w:numPr>
        <w:numId w:val="7"/>
      </w:numPr>
    </w:pPr>
  </w:style>
  <w:style w:type="character" w:styleId="Strong">
    <w:name w:val="Strong"/>
    <w:basedOn w:val="DefaultParagraphFont"/>
    <w:uiPriority w:val="22"/>
    <w:qFormat/>
    <w:rsid w:val="00F56393"/>
    <w:rPr>
      <w:b/>
      <w:bCs/>
    </w:rPr>
  </w:style>
  <w:style w:type="paragraph" w:styleId="TOC4">
    <w:name w:val="toc 4"/>
    <w:next w:val="Normal"/>
    <w:uiPriority w:val="39"/>
    <w:unhideWhenUsed/>
    <w:qFormat/>
    <w:rsid w:val="00D63559"/>
    <w:pPr>
      <w:spacing w:after="100"/>
      <w:ind w:left="660"/>
    </w:pPr>
    <w:rPr>
      <w:rFonts w:ascii="Garamond" w:eastAsia="Arial" w:hAnsi="Garamond" w:cs="Arial"/>
      <w:i/>
      <w:sz w:val="24"/>
    </w:rPr>
  </w:style>
  <w:style w:type="character" w:styleId="Emphasis">
    <w:name w:val="Emphasis"/>
    <w:basedOn w:val="DefaultParagraphFont"/>
    <w:uiPriority w:val="20"/>
    <w:qFormat/>
    <w:rsid w:val="007412CE"/>
    <w:rPr>
      <w:i/>
      <w:iCs/>
    </w:rPr>
  </w:style>
  <w:style w:type="character" w:styleId="FootnoteReference">
    <w:name w:val="footnote reference"/>
    <w:basedOn w:val="DefaultParagraphFont"/>
    <w:uiPriority w:val="99"/>
    <w:semiHidden/>
    <w:unhideWhenUsed/>
    <w:rsid w:val="00D56378"/>
    <w:rPr>
      <w:vertAlign w:val="superscript"/>
    </w:rPr>
  </w:style>
  <w:style w:type="character" w:styleId="EndnoteReference">
    <w:name w:val="endnote reference"/>
    <w:basedOn w:val="DefaultParagraphFont"/>
    <w:uiPriority w:val="99"/>
    <w:semiHidden/>
    <w:unhideWhenUsed/>
    <w:rsid w:val="00D56378"/>
    <w:rPr>
      <w:vertAlign w:val="superscript"/>
    </w:rPr>
  </w:style>
  <w:style w:type="paragraph" w:customStyle="1" w:styleId="b-qt">
    <w:name w:val="b-qt"/>
    <w:basedOn w:val="Normal"/>
    <w:rsid w:val="003F11A0"/>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bqfqa">
    <w:name w:val="bq_fq_a"/>
    <w:basedOn w:val="Normal"/>
    <w:rsid w:val="003F11A0"/>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ListContinue2">
    <w:name w:val="List Continue 2"/>
    <w:basedOn w:val="ListContinue"/>
    <w:uiPriority w:val="99"/>
    <w:unhideWhenUsed/>
    <w:rsid w:val="00014C2E"/>
    <w:pPr>
      <w:ind w:left="720"/>
    </w:pPr>
  </w:style>
  <w:style w:type="paragraph" w:styleId="ListContinue3">
    <w:name w:val="List Continue 3"/>
    <w:uiPriority w:val="99"/>
    <w:unhideWhenUsed/>
    <w:rsid w:val="009F7201"/>
    <w:pPr>
      <w:spacing w:before="240" w:after="240" w:line="276" w:lineRule="auto"/>
      <w:ind w:left="1440"/>
    </w:pPr>
    <w:rPr>
      <w:rFonts w:ascii="Garamond" w:eastAsia="Arial" w:hAnsi="Garamond" w:cs="Arial"/>
      <w:sz w:val="24"/>
    </w:rPr>
  </w:style>
  <w:style w:type="table" w:styleId="TableGrid">
    <w:name w:val="Table Grid"/>
    <w:basedOn w:val="TableNormal"/>
    <w:uiPriority w:val="39"/>
    <w:rsid w:val="008C7B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06536">
      <w:bodyDiv w:val="1"/>
      <w:marLeft w:val="0"/>
      <w:marRight w:val="0"/>
      <w:marTop w:val="0"/>
      <w:marBottom w:val="0"/>
      <w:divBdr>
        <w:top w:val="none" w:sz="0" w:space="0" w:color="auto"/>
        <w:left w:val="none" w:sz="0" w:space="0" w:color="auto"/>
        <w:bottom w:val="none" w:sz="0" w:space="0" w:color="auto"/>
        <w:right w:val="none" w:sz="0" w:space="0" w:color="auto"/>
      </w:divBdr>
    </w:div>
    <w:div w:id="25755851">
      <w:bodyDiv w:val="1"/>
      <w:marLeft w:val="0"/>
      <w:marRight w:val="0"/>
      <w:marTop w:val="0"/>
      <w:marBottom w:val="0"/>
      <w:divBdr>
        <w:top w:val="none" w:sz="0" w:space="0" w:color="auto"/>
        <w:left w:val="none" w:sz="0" w:space="0" w:color="auto"/>
        <w:bottom w:val="none" w:sz="0" w:space="0" w:color="auto"/>
        <w:right w:val="none" w:sz="0" w:space="0" w:color="auto"/>
      </w:divBdr>
    </w:div>
    <w:div w:id="83112442">
      <w:bodyDiv w:val="1"/>
      <w:marLeft w:val="0"/>
      <w:marRight w:val="0"/>
      <w:marTop w:val="0"/>
      <w:marBottom w:val="0"/>
      <w:divBdr>
        <w:top w:val="none" w:sz="0" w:space="0" w:color="auto"/>
        <w:left w:val="none" w:sz="0" w:space="0" w:color="auto"/>
        <w:bottom w:val="none" w:sz="0" w:space="0" w:color="auto"/>
        <w:right w:val="none" w:sz="0" w:space="0" w:color="auto"/>
      </w:divBdr>
    </w:div>
    <w:div w:id="168448792">
      <w:bodyDiv w:val="1"/>
      <w:marLeft w:val="0"/>
      <w:marRight w:val="0"/>
      <w:marTop w:val="0"/>
      <w:marBottom w:val="0"/>
      <w:divBdr>
        <w:top w:val="none" w:sz="0" w:space="0" w:color="auto"/>
        <w:left w:val="none" w:sz="0" w:space="0" w:color="auto"/>
        <w:bottom w:val="none" w:sz="0" w:space="0" w:color="auto"/>
        <w:right w:val="none" w:sz="0" w:space="0" w:color="auto"/>
      </w:divBdr>
    </w:div>
    <w:div w:id="168761908">
      <w:bodyDiv w:val="1"/>
      <w:marLeft w:val="0"/>
      <w:marRight w:val="0"/>
      <w:marTop w:val="0"/>
      <w:marBottom w:val="0"/>
      <w:divBdr>
        <w:top w:val="none" w:sz="0" w:space="0" w:color="auto"/>
        <w:left w:val="none" w:sz="0" w:space="0" w:color="auto"/>
        <w:bottom w:val="none" w:sz="0" w:space="0" w:color="auto"/>
        <w:right w:val="none" w:sz="0" w:space="0" w:color="auto"/>
      </w:divBdr>
    </w:div>
    <w:div w:id="208106196">
      <w:bodyDiv w:val="1"/>
      <w:marLeft w:val="0"/>
      <w:marRight w:val="0"/>
      <w:marTop w:val="0"/>
      <w:marBottom w:val="0"/>
      <w:divBdr>
        <w:top w:val="none" w:sz="0" w:space="0" w:color="auto"/>
        <w:left w:val="none" w:sz="0" w:space="0" w:color="auto"/>
        <w:bottom w:val="none" w:sz="0" w:space="0" w:color="auto"/>
        <w:right w:val="none" w:sz="0" w:space="0" w:color="auto"/>
      </w:divBdr>
    </w:div>
    <w:div w:id="218245349">
      <w:bodyDiv w:val="1"/>
      <w:marLeft w:val="0"/>
      <w:marRight w:val="0"/>
      <w:marTop w:val="0"/>
      <w:marBottom w:val="0"/>
      <w:divBdr>
        <w:top w:val="none" w:sz="0" w:space="0" w:color="auto"/>
        <w:left w:val="none" w:sz="0" w:space="0" w:color="auto"/>
        <w:bottom w:val="none" w:sz="0" w:space="0" w:color="auto"/>
        <w:right w:val="none" w:sz="0" w:space="0" w:color="auto"/>
      </w:divBdr>
    </w:div>
    <w:div w:id="248079932">
      <w:bodyDiv w:val="1"/>
      <w:marLeft w:val="0"/>
      <w:marRight w:val="0"/>
      <w:marTop w:val="0"/>
      <w:marBottom w:val="0"/>
      <w:divBdr>
        <w:top w:val="none" w:sz="0" w:space="0" w:color="auto"/>
        <w:left w:val="none" w:sz="0" w:space="0" w:color="auto"/>
        <w:bottom w:val="none" w:sz="0" w:space="0" w:color="auto"/>
        <w:right w:val="none" w:sz="0" w:space="0" w:color="auto"/>
      </w:divBdr>
    </w:div>
    <w:div w:id="287394739">
      <w:bodyDiv w:val="1"/>
      <w:marLeft w:val="0"/>
      <w:marRight w:val="0"/>
      <w:marTop w:val="0"/>
      <w:marBottom w:val="0"/>
      <w:divBdr>
        <w:top w:val="none" w:sz="0" w:space="0" w:color="auto"/>
        <w:left w:val="none" w:sz="0" w:space="0" w:color="auto"/>
        <w:bottom w:val="none" w:sz="0" w:space="0" w:color="auto"/>
        <w:right w:val="none" w:sz="0" w:space="0" w:color="auto"/>
      </w:divBdr>
    </w:div>
    <w:div w:id="343169691">
      <w:bodyDiv w:val="1"/>
      <w:marLeft w:val="0"/>
      <w:marRight w:val="0"/>
      <w:marTop w:val="0"/>
      <w:marBottom w:val="0"/>
      <w:divBdr>
        <w:top w:val="none" w:sz="0" w:space="0" w:color="auto"/>
        <w:left w:val="none" w:sz="0" w:space="0" w:color="auto"/>
        <w:bottom w:val="none" w:sz="0" w:space="0" w:color="auto"/>
        <w:right w:val="none" w:sz="0" w:space="0" w:color="auto"/>
      </w:divBdr>
    </w:div>
    <w:div w:id="349142459">
      <w:bodyDiv w:val="1"/>
      <w:marLeft w:val="0"/>
      <w:marRight w:val="0"/>
      <w:marTop w:val="0"/>
      <w:marBottom w:val="0"/>
      <w:divBdr>
        <w:top w:val="none" w:sz="0" w:space="0" w:color="auto"/>
        <w:left w:val="none" w:sz="0" w:space="0" w:color="auto"/>
        <w:bottom w:val="none" w:sz="0" w:space="0" w:color="auto"/>
        <w:right w:val="none" w:sz="0" w:space="0" w:color="auto"/>
      </w:divBdr>
    </w:div>
    <w:div w:id="373308313">
      <w:bodyDiv w:val="1"/>
      <w:marLeft w:val="0"/>
      <w:marRight w:val="0"/>
      <w:marTop w:val="0"/>
      <w:marBottom w:val="0"/>
      <w:divBdr>
        <w:top w:val="none" w:sz="0" w:space="0" w:color="auto"/>
        <w:left w:val="none" w:sz="0" w:space="0" w:color="auto"/>
        <w:bottom w:val="none" w:sz="0" w:space="0" w:color="auto"/>
        <w:right w:val="none" w:sz="0" w:space="0" w:color="auto"/>
      </w:divBdr>
    </w:div>
    <w:div w:id="410201550">
      <w:bodyDiv w:val="1"/>
      <w:marLeft w:val="0"/>
      <w:marRight w:val="0"/>
      <w:marTop w:val="0"/>
      <w:marBottom w:val="0"/>
      <w:divBdr>
        <w:top w:val="none" w:sz="0" w:space="0" w:color="auto"/>
        <w:left w:val="none" w:sz="0" w:space="0" w:color="auto"/>
        <w:bottom w:val="none" w:sz="0" w:space="0" w:color="auto"/>
        <w:right w:val="none" w:sz="0" w:space="0" w:color="auto"/>
      </w:divBdr>
    </w:div>
    <w:div w:id="417600480">
      <w:bodyDiv w:val="1"/>
      <w:marLeft w:val="0"/>
      <w:marRight w:val="0"/>
      <w:marTop w:val="0"/>
      <w:marBottom w:val="0"/>
      <w:divBdr>
        <w:top w:val="none" w:sz="0" w:space="0" w:color="auto"/>
        <w:left w:val="none" w:sz="0" w:space="0" w:color="auto"/>
        <w:bottom w:val="none" w:sz="0" w:space="0" w:color="auto"/>
        <w:right w:val="none" w:sz="0" w:space="0" w:color="auto"/>
      </w:divBdr>
    </w:div>
    <w:div w:id="436828719">
      <w:bodyDiv w:val="1"/>
      <w:marLeft w:val="0"/>
      <w:marRight w:val="0"/>
      <w:marTop w:val="0"/>
      <w:marBottom w:val="0"/>
      <w:divBdr>
        <w:top w:val="none" w:sz="0" w:space="0" w:color="auto"/>
        <w:left w:val="none" w:sz="0" w:space="0" w:color="auto"/>
        <w:bottom w:val="none" w:sz="0" w:space="0" w:color="auto"/>
        <w:right w:val="none" w:sz="0" w:space="0" w:color="auto"/>
      </w:divBdr>
    </w:div>
    <w:div w:id="445278375">
      <w:bodyDiv w:val="1"/>
      <w:marLeft w:val="0"/>
      <w:marRight w:val="0"/>
      <w:marTop w:val="0"/>
      <w:marBottom w:val="0"/>
      <w:divBdr>
        <w:top w:val="none" w:sz="0" w:space="0" w:color="auto"/>
        <w:left w:val="none" w:sz="0" w:space="0" w:color="auto"/>
        <w:bottom w:val="none" w:sz="0" w:space="0" w:color="auto"/>
        <w:right w:val="none" w:sz="0" w:space="0" w:color="auto"/>
      </w:divBdr>
    </w:div>
    <w:div w:id="456722029">
      <w:bodyDiv w:val="1"/>
      <w:marLeft w:val="0"/>
      <w:marRight w:val="0"/>
      <w:marTop w:val="0"/>
      <w:marBottom w:val="0"/>
      <w:divBdr>
        <w:top w:val="none" w:sz="0" w:space="0" w:color="auto"/>
        <w:left w:val="none" w:sz="0" w:space="0" w:color="auto"/>
        <w:bottom w:val="none" w:sz="0" w:space="0" w:color="auto"/>
        <w:right w:val="none" w:sz="0" w:space="0" w:color="auto"/>
      </w:divBdr>
    </w:div>
    <w:div w:id="457069861">
      <w:bodyDiv w:val="1"/>
      <w:marLeft w:val="0"/>
      <w:marRight w:val="0"/>
      <w:marTop w:val="0"/>
      <w:marBottom w:val="0"/>
      <w:divBdr>
        <w:top w:val="none" w:sz="0" w:space="0" w:color="auto"/>
        <w:left w:val="none" w:sz="0" w:space="0" w:color="auto"/>
        <w:bottom w:val="none" w:sz="0" w:space="0" w:color="auto"/>
        <w:right w:val="none" w:sz="0" w:space="0" w:color="auto"/>
      </w:divBdr>
    </w:div>
    <w:div w:id="480117747">
      <w:bodyDiv w:val="1"/>
      <w:marLeft w:val="0"/>
      <w:marRight w:val="0"/>
      <w:marTop w:val="0"/>
      <w:marBottom w:val="0"/>
      <w:divBdr>
        <w:top w:val="none" w:sz="0" w:space="0" w:color="auto"/>
        <w:left w:val="none" w:sz="0" w:space="0" w:color="auto"/>
        <w:bottom w:val="none" w:sz="0" w:space="0" w:color="auto"/>
        <w:right w:val="none" w:sz="0" w:space="0" w:color="auto"/>
      </w:divBdr>
    </w:div>
    <w:div w:id="501942265">
      <w:bodyDiv w:val="1"/>
      <w:marLeft w:val="0"/>
      <w:marRight w:val="0"/>
      <w:marTop w:val="0"/>
      <w:marBottom w:val="0"/>
      <w:divBdr>
        <w:top w:val="none" w:sz="0" w:space="0" w:color="auto"/>
        <w:left w:val="none" w:sz="0" w:space="0" w:color="auto"/>
        <w:bottom w:val="none" w:sz="0" w:space="0" w:color="auto"/>
        <w:right w:val="none" w:sz="0" w:space="0" w:color="auto"/>
      </w:divBdr>
    </w:div>
    <w:div w:id="532034144">
      <w:bodyDiv w:val="1"/>
      <w:marLeft w:val="0"/>
      <w:marRight w:val="0"/>
      <w:marTop w:val="0"/>
      <w:marBottom w:val="0"/>
      <w:divBdr>
        <w:top w:val="none" w:sz="0" w:space="0" w:color="auto"/>
        <w:left w:val="none" w:sz="0" w:space="0" w:color="auto"/>
        <w:bottom w:val="none" w:sz="0" w:space="0" w:color="auto"/>
        <w:right w:val="none" w:sz="0" w:space="0" w:color="auto"/>
      </w:divBdr>
    </w:div>
    <w:div w:id="533466125">
      <w:bodyDiv w:val="1"/>
      <w:marLeft w:val="0"/>
      <w:marRight w:val="0"/>
      <w:marTop w:val="0"/>
      <w:marBottom w:val="0"/>
      <w:divBdr>
        <w:top w:val="none" w:sz="0" w:space="0" w:color="auto"/>
        <w:left w:val="none" w:sz="0" w:space="0" w:color="auto"/>
        <w:bottom w:val="none" w:sz="0" w:space="0" w:color="auto"/>
        <w:right w:val="none" w:sz="0" w:space="0" w:color="auto"/>
      </w:divBdr>
    </w:div>
    <w:div w:id="556861332">
      <w:bodyDiv w:val="1"/>
      <w:marLeft w:val="0"/>
      <w:marRight w:val="0"/>
      <w:marTop w:val="0"/>
      <w:marBottom w:val="0"/>
      <w:divBdr>
        <w:top w:val="none" w:sz="0" w:space="0" w:color="auto"/>
        <w:left w:val="none" w:sz="0" w:space="0" w:color="auto"/>
        <w:bottom w:val="none" w:sz="0" w:space="0" w:color="auto"/>
        <w:right w:val="none" w:sz="0" w:space="0" w:color="auto"/>
      </w:divBdr>
    </w:div>
    <w:div w:id="562984747">
      <w:bodyDiv w:val="1"/>
      <w:marLeft w:val="0"/>
      <w:marRight w:val="0"/>
      <w:marTop w:val="0"/>
      <w:marBottom w:val="0"/>
      <w:divBdr>
        <w:top w:val="none" w:sz="0" w:space="0" w:color="auto"/>
        <w:left w:val="none" w:sz="0" w:space="0" w:color="auto"/>
        <w:bottom w:val="none" w:sz="0" w:space="0" w:color="auto"/>
        <w:right w:val="none" w:sz="0" w:space="0" w:color="auto"/>
      </w:divBdr>
    </w:div>
    <w:div w:id="584921012">
      <w:bodyDiv w:val="1"/>
      <w:marLeft w:val="0"/>
      <w:marRight w:val="0"/>
      <w:marTop w:val="0"/>
      <w:marBottom w:val="0"/>
      <w:divBdr>
        <w:top w:val="none" w:sz="0" w:space="0" w:color="auto"/>
        <w:left w:val="none" w:sz="0" w:space="0" w:color="auto"/>
        <w:bottom w:val="none" w:sz="0" w:space="0" w:color="auto"/>
        <w:right w:val="none" w:sz="0" w:space="0" w:color="auto"/>
      </w:divBdr>
    </w:div>
    <w:div w:id="608319557">
      <w:bodyDiv w:val="1"/>
      <w:marLeft w:val="0"/>
      <w:marRight w:val="0"/>
      <w:marTop w:val="0"/>
      <w:marBottom w:val="0"/>
      <w:divBdr>
        <w:top w:val="none" w:sz="0" w:space="0" w:color="auto"/>
        <w:left w:val="none" w:sz="0" w:space="0" w:color="auto"/>
        <w:bottom w:val="none" w:sz="0" w:space="0" w:color="auto"/>
        <w:right w:val="none" w:sz="0" w:space="0" w:color="auto"/>
      </w:divBdr>
    </w:div>
    <w:div w:id="635647167">
      <w:bodyDiv w:val="1"/>
      <w:marLeft w:val="0"/>
      <w:marRight w:val="0"/>
      <w:marTop w:val="0"/>
      <w:marBottom w:val="0"/>
      <w:divBdr>
        <w:top w:val="none" w:sz="0" w:space="0" w:color="auto"/>
        <w:left w:val="none" w:sz="0" w:space="0" w:color="auto"/>
        <w:bottom w:val="none" w:sz="0" w:space="0" w:color="auto"/>
        <w:right w:val="none" w:sz="0" w:space="0" w:color="auto"/>
      </w:divBdr>
    </w:div>
    <w:div w:id="653681931">
      <w:bodyDiv w:val="1"/>
      <w:marLeft w:val="0"/>
      <w:marRight w:val="0"/>
      <w:marTop w:val="0"/>
      <w:marBottom w:val="0"/>
      <w:divBdr>
        <w:top w:val="none" w:sz="0" w:space="0" w:color="auto"/>
        <w:left w:val="none" w:sz="0" w:space="0" w:color="auto"/>
        <w:bottom w:val="none" w:sz="0" w:space="0" w:color="auto"/>
        <w:right w:val="none" w:sz="0" w:space="0" w:color="auto"/>
      </w:divBdr>
    </w:div>
    <w:div w:id="746927591">
      <w:bodyDiv w:val="1"/>
      <w:marLeft w:val="0"/>
      <w:marRight w:val="0"/>
      <w:marTop w:val="0"/>
      <w:marBottom w:val="0"/>
      <w:divBdr>
        <w:top w:val="none" w:sz="0" w:space="0" w:color="auto"/>
        <w:left w:val="none" w:sz="0" w:space="0" w:color="auto"/>
        <w:bottom w:val="none" w:sz="0" w:space="0" w:color="auto"/>
        <w:right w:val="none" w:sz="0" w:space="0" w:color="auto"/>
      </w:divBdr>
    </w:div>
    <w:div w:id="753548733">
      <w:bodyDiv w:val="1"/>
      <w:marLeft w:val="0"/>
      <w:marRight w:val="0"/>
      <w:marTop w:val="0"/>
      <w:marBottom w:val="0"/>
      <w:divBdr>
        <w:top w:val="none" w:sz="0" w:space="0" w:color="auto"/>
        <w:left w:val="none" w:sz="0" w:space="0" w:color="auto"/>
        <w:bottom w:val="none" w:sz="0" w:space="0" w:color="auto"/>
        <w:right w:val="none" w:sz="0" w:space="0" w:color="auto"/>
      </w:divBdr>
    </w:div>
    <w:div w:id="754744269">
      <w:bodyDiv w:val="1"/>
      <w:marLeft w:val="0"/>
      <w:marRight w:val="0"/>
      <w:marTop w:val="0"/>
      <w:marBottom w:val="0"/>
      <w:divBdr>
        <w:top w:val="none" w:sz="0" w:space="0" w:color="auto"/>
        <w:left w:val="none" w:sz="0" w:space="0" w:color="auto"/>
        <w:bottom w:val="none" w:sz="0" w:space="0" w:color="auto"/>
        <w:right w:val="none" w:sz="0" w:space="0" w:color="auto"/>
      </w:divBdr>
    </w:div>
    <w:div w:id="822819291">
      <w:bodyDiv w:val="1"/>
      <w:marLeft w:val="0"/>
      <w:marRight w:val="0"/>
      <w:marTop w:val="0"/>
      <w:marBottom w:val="0"/>
      <w:divBdr>
        <w:top w:val="none" w:sz="0" w:space="0" w:color="auto"/>
        <w:left w:val="none" w:sz="0" w:space="0" w:color="auto"/>
        <w:bottom w:val="none" w:sz="0" w:space="0" w:color="auto"/>
        <w:right w:val="none" w:sz="0" w:space="0" w:color="auto"/>
      </w:divBdr>
    </w:div>
    <w:div w:id="828058955">
      <w:bodyDiv w:val="1"/>
      <w:marLeft w:val="0"/>
      <w:marRight w:val="0"/>
      <w:marTop w:val="0"/>
      <w:marBottom w:val="0"/>
      <w:divBdr>
        <w:top w:val="none" w:sz="0" w:space="0" w:color="auto"/>
        <w:left w:val="none" w:sz="0" w:space="0" w:color="auto"/>
        <w:bottom w:val="none" w:sz="0" w:space="0" w:color="auto"/>
        <w:right w:val="none" w:sz="0" w:space="0" w:color="auto"/>
      </w:divBdr>
    </w:div>
    <w:div w:id="871502571">
      <w:bodyDiv w:val="1"/>
      <w:marLeft w:val="0"/>
      <w:marRight w:val="0"/>
      <w:marTop w:val="0"/>
      <w:marBottom w:val="0"/>
      <w:divBdr>
        <w:top w:val="none" w:sz="0" w:space="0" w:color="auto"/>
        <w:left w:val="none" w:sz="0" w:space="0" w:color="auto"/>
        <w:bottom w:val="none" w:sz="0" w:space="0" w:color="auto"/>
        <w:right w:val="none" w:sz="0" w:space="0" w:color="auto"/>
      </w:divBdr>
    </w:div>
    <w:div w:id="874973231">
      <w:bodyDiv w:val="1"/>
      <w:marLeft w:val="0"/>
      <w:marRight w:val="0"/>
      <w:marTop w:val="0"/>
      <w:marBottom w:val="0"/>
      <w:divBdr>
        <w:top w:val="none" w:sz="0" w:space="0" w:color="auto"/>
        <w:left w:val="none" w:sz="0" w:space="0" w:color="auto"/>
        <w:bottom w:val="none" w:sz="0" w:space="0" w:color="auto"/>
        <w:right w:val="none" w:sz="0" w:space="0" w:color="auto"/>
      </w:divBdr>
    </w:div>
    <w:div w:id="886995186">
      <w:bodyDiv w:val="1"/>
      <w:marLeft w:val="0"/>
      <w:marRight w:val="0"/>
      <w:marTop w:val="0"/>
      <w:marBottom w:val="0"/>
      <w:divBdr>
        <w:top w:val="none" w:sz="0" w:space="0" w:color="auto"/>
        <w:left w:val="none" w:sz="0" w:space="0" w:color="auto"/>
        <w:bottom w:val="none" w:sz="0" w:space="0" w:color="auto"/>
        <w:right w:val="none" w:sz="0" w:space="0" w:color="auto"/>
      </w:divBdr>
    </w:div>
    <w:div w:id="901216102">
      <w:bodyDiv w:val="1"/>
      <w:marLeft w:val="0"/>
      <w:marRight w:val="0"/>
      <w:marTop w:val="0"/>
      <w:marBottom w:val="0"/>
      <w:divBdr>
        <w:top w:val="none" w:sz="0" w:space="0" w:color="auto"/>
        <w:left w:val="none" w:sz="0" w:space="0" w:color="auto"/>
        <w:bottom w:val="none" w:sz="0" w:space="0" w:color="auto"/>
        <w:right w:val="none" w:sz="0" w:space="0" w:color="auto"/>
      </w:divBdr>
    </w:div>
    <w:div w:id="922639936">
      <w:bodyDiv w:val="1"/>
      <w:marLeft w:val="0"/>
      <w:marRight w:val="0"/>
      <w:marTop w:val="0"/>
      <w:marBottom w:val="0"/>
      <w:divBdr>
        <w:top w:val="none" w:sz="0" w:space="0" w:color="auto"/>
        <w:left w:val="none" w:sz="0" w:space="0" w:color="auto"/>
        <w:bottom w:val="none" w:sz="0" w:space="0" w:color="auto"/>
        <w:right w:val="none" w:sz="0" w:space="0" w:color="auto"/>
      </w:divBdr>
    </w:div>
    <w:div w:id="932741024">
      <w:bodyDiv w:val="1"/>
      <w:marLeft w:val="0"/>
      <w:marRight w:val="0"/>
      <w:marTop w:val="0"/>
      <w:marBottom w:val="0"/>
      <w:divBdr>
        <w:top w:val="none" w:sz="0" w:space="0" w:color="auto"/>
        <w:left w:val="none" w:sz="0" w:space="0" w:color="auto"/>
        <w:bottom w:val="none" w:sz="0" w:space="0" w:color="auto"/>
        <w:right w:val="none" w:sz="0" w:space="0" w:color="auto"/>
      </w:divBdr>
    </w:div>
    <w:div w:id="956520675">
      <w:bodyDiv w:val="1"/>
      <w:marLeft w:val="0"/>
      <w:marRight w:val="0"/>
      <w:marTop w:val="0"/>
      <w:marBottom w:val="0"/>
      <w:divBdr>
        <w:top w:val="none" w:sz="0" w:space="0" w:color="auto"/>
        <w:left w:val="none" w:sz="0" w:space="0" w:color="auto"/>
        <w:bottom w:val="none" w:sz="0" w:space="0" w:color="auto"/>
        <w:right w:val="none" w:sz="0" w:space="0" w:color="auto"/>
      </w:divBdr>
    </w:div>
    <w:div w:id="960183056">
      <w:bodyDiv w:val="1"/>
      <w:marLeft w:val="0"/>
      <w:marRight w:val="0"/>
      <w:marTop w:val="0"/>
      <w:marBottom w:val="0"/>
      <w:divBdr>
        <w:top w:val="none" w:sz="0" w:space="0" w:color="auto"/>
        <w:left w:val="none" w:sz="0" w:space="0" w:color="auto"/>
        <w:bottom w:val="none" w:sz="0" w:space="0" w:color="auto"/>
        <w:right w:val="none" w:sz="0" w:space="0" w:color="auto"/>
      </w:divBdr>
    </w:div>
    <w:div w:id="970939806">
      <w:bodyDiv w:val="1"/>
      <w:marLeft w:val="0"/>
      <w:marRight w:val="0"/>
      <w:marTop w:val="0"/>
      <w:marBottom w:val="0"/>
      <w:divBdr>
        <w:top w:val="none" w:sz="0" w:space="0" w:color="auto"/>
        <w:left w:val="none" w:sz="0" w:space="0" w:color="auto"/>
        <w:bottom w:val="none" w:sz="0" w:space="0" w:color="auto"/>
        <w:right w:val="none" w:sz="0" w:space="0" w:color="auto"/>
      </w:divBdr>
    </w:div>
    <w:div w:id="984352109">
      <w:bodyDiv w:val="1"/>
      <w:marLeft w:val="0"/>
      <w:marRight w:val="0"/>
      <w:marTop w:val="0"/>
      <w:marBottom w:val="0"/>
      <w:divBdr>
        <w:top w:val="none" w:sz="0" w:space="0" w:color="auto"/>
        <w:left w:val="none" w:sz="0" w:space="0" w:color="auto"/>
        <w:bottom w:val="none" w:sz="0" w:space="0" w:color="auto"/>
        <w:right w:val="none" w:sz="0" w:space="0" w:color="auto"/>
      </w:divBdr>
    </w:div>
    <w:div w:id="1020157179">
      <w:bodyDiv w:val="1"/>
      <w:marLeft w:val="0"/>
      <w:marRight w:val="0"/>
      <w:marTop w:val="0"/>
      <w:marBottom w:val="0"/>
      <w:divBdr>
        <w:top w:val="none" w:sz="0" w:space="0" w:color="auto"/>
        <w:left w:val="none" w:sz="0" w:space="0" w:color="auto"/>
        <w:bottom w:val="none" w:sz="0" w:space="0" w:color="auto"/>
        <w:right w:val="none" w:sz="0" w:space="0" w:color="auto"/>
      </w:divBdr>
    </w:div>
    <w:div w:id="1065449963">
      <w:bodyDiv w:val="1"/>
      <w:marLeft w:val="0"/>
      <w:marRight w:val="0"/>
      <w:marTop w:val="0"/>
      <w:marBottom w:val="0"/>
      <w:divBdr>
        <w:top w:val="none" w:sz="0" w:space="0" w:color="auto"/>
        <w:left w:val="none" w:sz="0" w:space="0" w:color="auto"/>
        <w:bottom w:val="none" w:sz="0" w:space="0" w:color="auto"/>
        <w:right w:val="none" w:sz="0" w:space="0" w:color="auto"/>
      </w:divBdr>
    </w:div>
    <w:div w:id="1147745644">
      <w:bodyDiv w:val="1"/>
      <w:marLeft w:val="0"/>
      <w:marRight w:val="0"/>
      <w:marTop w:val="0"/>
      <w:marBottom w:val="0"/>
      <w:divBdr>
        <w:top w:val="none" w:sz="0" w:space="0" w:color="auto"/>
        <w:left w:val="none" w:sz="0" w:space="0" w:color="auto"/>
        <w:bottom w:val="none" w:sz="0" w:space="0" w:color="auto"/>
        <w:right w:val="none" w:sz="0" w:space="0" w:color="auto"/>
      </w:divBdr>
    </w:div>
    <w:div w:id="1200626503">
      <w:bodyDiv w:val="1"/>
      <w:marLeft w:val="0"/>
      <w:marRight w:val="0"/>
      <w:marTop w:val="0"/>
      <w:marBottom w:val="0"/>
      <w:divBdr>
        <w:top w:val="none" w:sz="0" w:space="0" w:color="auto"/>
        <w:left w:val="none" w:sz="0" w:space="0" w:color="auto"/>
        <w:bottom w:val="none" w:sz="0" w:space="0" w:color="auto"/>
        <w:right w:val="none" w:sz="0" w:space="0" w:color="auto"/>
      </w:divBdr>
    </w:div>
    <w:div w:id="1210873792">
      <w:bodyDiv w:val="1"/>
      <w:marLeft w:val="0"/>
      <w:marRight w:val="0"/>
      <w:marTop w:val="0"/>
      <w:marBottom w:val="0"/>
      <w:divBdr>
        <w:top w:val="none" w:sz="0" w:space="0" w:color="auto"/>
        <w:left w:val="none" w:sz="0" w:space="0" w:color="auto"/>
        <w:bottom w:val="none" w:sz="0" w:space="0" w:color="auto"/>
        <w:right w:val="none" w:sz="0" w:space="0" w:color="auto"/>
      </w:divBdr>
    </w:div>
    <w:div w:id="1243023946">
      <w:bodyDiv w:val="1"/>
      <w:marLeft w:val="0"/>
      <w:marRight w:val="0"/>
      <w:marTop w:val="0"/>
      <w:marBottom w:val="0"/>
      <w:divBdr>
        <w:top w:val="none" w:sz="0" w:space="0" w:color="auto"/>
        <w:left w:val="none" w:sz="0" w:space="0" w:color="auto"/>
        <w:bottom w:val="none" w:sz="0" w:space="0" w:color="auto"/>
        <w:right w:val="none" w:sz="0" w:space="0" w:color="auto"/>
      </w:divBdr>
    </w:div>
    <w:div w:id="1254894847">
      <w:bodyDiv w:val="1"/>
      <w:marLeft w:val="0"/>
      <w:marRight w:val="0"/>
      <w:marTop w:val="0"/>
      <w:marBottom w:val="0"/>
      <w:divBdr>
        <w:top w:val="none" w:sz="0" w:space="0" w:color="auto"/>
        <w:left w:val="none" w:sz="0" w:space="0" w:color="auto"/>
        <w:bottom w:val="none" w:sz="0" w:space="0" w:color="auto"/>
        <w:right w:val="none" w:sz="0" w:space="0" w:color="auto"/>
      </w:divBdr>
    </w:div>
    <w:div w:id="1303845310">
      <w:bodyDiv w:val="1"/>
      <w:marLeft w:val="0"/>
      <w:marRight w:val="0"/>
      <w:marTop w:val="0"/>
      <w:marBottom w:val="0"/>
      <w:divBdr>
        <w:top w:val="none" w:sz="0" w:space="0" w:color="auto"/>
        <w:left w:val="none" w:sz="0" w:space="0" w:color="auto"/>
        <w:bottom w:val="none" w:sz="0" w:space="0" w:color="auto"/>
        <w:right w:val="none" w:sz="0" w:space="0" w:color="auto"/>
      </w:divBdr>
    </w:div>
    <w:div w:id="1319260350">
      <w:bodyDiv w:val="1"/>
      <w:marLeft w:val="0"/>
      <w:marRight w:val="0"/>
      <w:marTop w:val="0"/>
      <w:marBottom w:val="0"/>
      <w:divBdr>
        <w:top w:val="none" w:sz="0" w:space="0" w:color="auto"/>
        <w:left w:val="none" w:sz="0" w:space="0" w:color="auto"/>
        <w:bottom w:val="none" w:sz="0" w:space="0" w:color="auto"/>
        <w:right w:val="none" w:sz="0" w:space="0" w:color="auto"/>
      </w:divBdr>
    </w:div>
    <w:div w:id="1349215059">
      <w:bodyDiv w:val="1"/>
      <w:marLeft w:val="0"/>
      <w:marRight w:val="0"/>
      <w:marTop w:val="0"/>
      <w:marBottom w:val="0"/>
      <w:divBdr>
        <w:top w:val="none" w:sz="0" w:space="0" w:color="auto"/>
        <w:left w:val="none" w:sz="0" w:space="0" w:color="auto"/>
        <w:bottom w:val="none" w:sz="0" w:space="0" w:color="auto"/>
        <w:right w:val="none" w:sz="0" w:space="0" w:color="auto"/>
      </w:divBdr>
    </w:div>
    <w:div w:id="1376928727">
      <w:bodyDiv w:val="1"/>
      <w:marLeft w:val="0"/>
      <w:marRight w:val="0"/>
      <w:marTop w:val="0"/>
      <w:marBottom w:val="0"/>
      <w:divBdr>
        <w:top w:val="none" w:sz="0" w:space="0" w:color="auto"/>
        <w:left w:val="none" w:sz="0" w:space="0" w:color="auto"/>
        <w:bottom w:val="none" w:sz="0" w:space="0" w:color="auto"/>
        <w:right w:val="none" w:sz="0" w:space="0" w:color="auto"/>
      </w:divBdr>
    </w:div>
    <w:div w:id="1382364434">
      <w:bodyDiv w:val="1"/>
      <w:marLeft w:val="0"/>
      <w:marRight w:val="0"/>
      <w:marTop w:val="0"/>
      <w:marBottom w:val="0"/>
      <w:divBdr>
        <w:top w:val="none" w:sz="0" w:space="0" w:color="auto"/>
        <w:left w:val="none" w:sz="0" w:space="0" w:color="auto"/>
        <w:bottom w:val="none" w:sz="0" w:space="0" w:color="auto"/>
        <w:right w:val="none" w:sz="0" w:space="0" w:color="auto"/>
      </w:divBdr>
    </w:div>
    <w:div w:id="1415126905">
      <w:bodyDiv w:val="1"/>
      <w:marLeft w:val="0"/>
      <w:marRight w:val="0"/>
      <w:marTop w:val="0"/>
      <w:marBottom w:val="0"/>
      <w:divBdr>
        <w:top w:val="none" w:sz="0" w:space="0" w:color="auto"/>
        <w:left w:val="none" w:sz="0" w:space="0" w:color="auto"/>
        <w:bottom w:val="none" w:sz="0" w:space="0" w:color="auto"/>
        <w:right w:val="none" w:sz="0" w:space="0" w:color="auto"/>
      </w:divBdr>
    </w:div>
    <w:div w:id="1430080692">
      <w:bodyDiv w:val="1"/>
      <w:marLeft w:val="0"/>
      <w:marRight w:val="0"/>
      <w:marTop w:val="0"/>
      <w:marBottom w:val="0"/>
      <w:divBdr>
        <w:top w:val="none" w:sz="0" w:space="0" w:color="auto"/>
        <w:left w:val="none" w:sz="0" w:space="0" w:color="auto"/>
        <w:bottom w:val="none" w:sz="0" w:space="0" w:color="auto"/>
        <w:right w:val="none" w:sz="0" w:space="0" w:color="auto"/>
      </w:divBdr>
    </w:div>
    <w:div w:id="1497260482">
      <w:bodyDiv w:val="1"/>
      <w:marLeft w:val="0"/>
      <w:marRight w:val="0"/>
      <w:marTop w:val="0"/>
      <w:marBottom w:val="0"/>
      <w:divBdr>
        <w:top w:val="none" w:sz="0" w:space="0" w:color="auto"/>
        <w:left w:val="none" w:sz="0" w:space="0" w:color="auto"/>
        <w:bottom w:val="none" w:sz="0" w:space="0" w:color="auto"/>
        <w:right w:val="none" w:sz="0" w:space="0" w:color="auto"/>
      </w:divBdr>
    </w:div>
    <w:div w:id="1511069812">
      <w:bodyDiv w:val="1"/>
      <w:marLeft w:val="0"/>
      <w:marRight w:val="0"/>
      <w:marTop w:val="0"/>
      <w:marBottom w:val="0"/>
      <w:divBdr>
        <w:top w:val="none" w:sz="0" w:space="0" w:color="auto"/>
        <w:left w:val="none" w:sz="0" w:space="0" w:color="auto"/>
        <w:bottom w:val="none" w:sz="0" w:space="0" w:color="auto"/>
        <w:right w:val="none" w:sz="0" w:space="0" w:color="auto"/>
      </w:divBdr>
    </w:div>
    <w:div w:id="1545482430">
      <w:bodyDiv w:val="1"/>
      <w:marLeft w:val="0"/>
      <w:marRight w:val="0"/>
      <w:marTop w:val="0"/>
      <w:marBottom w:val="0"/>
      <w:divBdr>
        <w:top w:val="none" w:sz="0" w:space="0" w:color="auto"/>
        <w:left w:val="none" w:sz="0" w:space="0" w:color="auto"/>
        <w:bottom w:val="none" w:sz="0" w:space="0" w:color="auto"/>
        <w:right w:val="none" w:sz="0" w:space="0" w:color="auto"/>
      </w:divBdr>
    </w:div>
    <w:div w:id="1565216957">
      <w:bodyDiv w:val="1"/>
      <w:marLeft w:val="0"/>
      <w:marRight w:val="0"/>
      <w:marTop w:val="0"/>
      <w:marBottom w:val="0"/>
      <w:divBdr>
        <w:top w:val="none" w:sz="0" w:space="0" w:color="auto"/>
        <w:left w:val="none" w:sz="0" w:space="0" w:color="auto"/>
        <w:bottom w:val="none" w:sz="0" w:space="0" w:color="auto"/>
        <w:right w:val="none" w:sz="0" w:space="0" w:color="auto"/>
      </w:divBdr>
    </w:div>
    <w:div w:id="1572807226">
      <w:bodyDiv w:val="1"/>
      <w:marLeft w:val="0"/>
      <w:marRight w:val="0"/>
      <w:marTop w:val="0"/>
      <w:marBottom w:val="0"/>
      <w:divBdr>
        <w:top w:val="none" w:sz="0" w:space="0" w:color="auto"/>
        <w:left w:val="none" w:sz="0" w:space="0" w:color="auto"/>
        <w:bottom w:val="none" w:sz="0" w:space="0" w:color="auto"/>
        <w:right w:val="none" w:sz="0" w:space="0" w:color="auto"/>
      </w:divBdr>
    </w:div>
    <w:div w:id="1604193687">
      <w:bodyDiv w:val="1"/>
      <w:marLeft w:val="0"/>
      <w:marRight w:val="0"/>
      <w:marTop w:val="0"/>
      <w:marBottom w:val="0"/>
      <w:divBdr>
        <w:top w:val="none" w:sz="0" w:space="0" w:color="auto"/>
        <w:left w:val="none" w:sz="0" w:space="0" w:color="auto"/>
        <w:bottom w:val="none" w:sz="0" w:space="0" w:color="auto"/>
        <w:right w:val="none" w:sz="0" w:space="0" w:color="auto"/>
      </w:divBdr>
    </w:div>
    <w:div w:id="1604264147">
      <w:bodyDiv w:val="1"/>
      <w:marLeft w:val="0"/>
      <w:marRight w:val="0"/>
      <w:marTop w:val="0"/>
      <w:marBottom w:val="0"/>
      <w:divBdr>
        <w:top w:val="none" w:sz="0" w:space="0" w:color="auto"/>
        <w:left w:val="none" w:sz="0" w:space="0" w:color="auto"/>
        <w:bottom w:val="none" w:sz="0" w:space="0" w:color="auto"/>
        <w:right w:val="none" w:sz="0" w:space="0" w:color="auto"/>
      </w:divBdr>
    </w:div>
    <w:div w:id="1654790703">
      <w:bodyDiv w:val="1"/>
      <w:marLeft w:val="0"/>
      <w:marRight w:val="0"/>
      <w:marTop w:val="0"/>
      <w:marBottom w:val="0"/>
      <w:divBdr>
        <w:top w:val="none" w:sz="0" w:space="0" w:color="auto"/>
        <w:left w:val="none" w:sz="0" w:space="0" w:color="auto"/>
        <w:bottom w:val="none" w:sz="0" w:space="0" w:color="auto"/>
        <w:right w:val="none" w:sz="0" w:space="0" w:color="auto"/>
      </w:divBdr>
    </w:div>
    <w:div w:id="1669095999">
      <w:bodyDiv w:val="1"/>
      <w:marLeft w:val="0"/>
      <w:marRight w:val="0"/>
      <w:marTop w:val="0"/>
      <w:marBottom w:val="0"/>
      <w:divBdr>
        <w:top w:val="none" w:sz="0" w:space="0" w:color="auto"/>
        <w:left w:val="none" w:sz="0" w:space="0" w:color="auto"/>
        <w:bottom w:val="none" w:sz="0" w:space="0" w:color="auto"/>
        <w:right w:val="none" w:sz="0" w:space="0" w:color="auto"/>
      </w:divBdr>
    </w:div>
    <w:div w:id="1686638994">
      <w:bodyDiv w:val="1"/>
      <w:marLeft w:val="0"/>
      <w:marRight w:val="0"/>
      <w:marTop w:val="0"/>
      <w:marBottom w:val="0"/>
      <w:divBdr>
        <w:top w:val="none" w:sz="0" w:space="0" w:color="auto"/>
        <w:left w:val="none" w:sz="0" w:space="0" w:color="auto"/>
        <w:bottom w:val="none" w:sz="0" w:space="0" w:color="auto"/>
        <w:right w:val="none" w:sz="0" w:space="0" w:color="auto"/>
      </w:divBdr>
    </w:div>
    <w:div w:id="1696341884">
      <w:bodyDiv w:val="1"/>
      <w:marLeft w:val="0"/>
      <w:marRight w:val="0"/>
      <w:marTop w:val="0"/>
      <w:marBottom w:val="0"/>
      <w:divBdr>
        <w:top w:val="none" w:sz="0" w:space="0" w:color="auto"/>
        <w:left w:val="none" w:sz="0" w:space="0" w:color="auto"/>
        <w:bottom w:val="none" w:sz="0" w:space="0" w:color="auto"/>
        <w:right w:val="none" w:sz="0" w:space="0" w:color="auto"/>
      </w:divBdr>
    </w:div>
    <w:div w:id="1733693526">
      <w:bodyDiv w:val="1"/>
      <w:marLeft w:val="0"/>
      <w:marRight w:val="0"/>
      <w:marTop w:val="0"/>
      <w:marBottom w:val="0"/>
      <w:divBdr>
        <w:top w:val="none" w:sz="0" w:space="0" w:color="auto"/>
        <w:left w:val="none" w:sz="0" w:space="0" w:color="auto"/>
        <w:bottom w:val="none" w:sz="0" w:space="0" w:color="auto"/>
        <w:right w:val="none" w:sz="0" w:space="0" w:color="auto"/>
      </w:divBdr>
    </w:div>
    <w:div w:id="1734621636">
      <w:bodyDiv w:val="1"/>
      <w:marLeft w:val="0"/>
      <w:marRight w:val="0"/>
      <w:marTop w:val="0"/>
      <w:marBottom w:val="0"/>
      <w:divBdr>
        <w:top w:val="none" w:sz="0" w:space="0" w:color="auto"/>
        <w:left w:val="none" w:sz="0" w:space="0" w:color="auto"/>
        <w:bottom w:val="none" w:sz="0" w:space="0" w:color="auto"/>
        <w:right w:val="none" w:sz="0" w:space="0" w:color="auto"/>
      </w:divBdr>
    </w:div>
    <w:div w:id="1764690611">
      <w:bodyDiv w:val="1"/>
      <w:marLeft w:val="0"/>
      <w:marRight w:val="0"/>
      <w:marTop w:val="0"/>
      <w:marBottom w:val="0"/>
      <w:divBdr>
        <w:top w:val="none" w:sz="0" w:space="0" w:color="auto"/>
        <w:left w:val="none" w:sz="0" w:space="0" w:color="auto"/>
        <w:bottom w:val="none" w:sz="0" w:space="0" w:color="auto"/>
        <w:right w:val="none" w:sz="0" w:space="0" w:color="auto"/>
      </w:divBdr>
    </w:div>
    <w:div w:id="1827824069">
      <w:bodyDiv w:val="1"/>
      <w:marLeft w:val="0"/>
      <w:marRight w:val="0"/>
      <w:marTop w:val="0"/>
      <w:marBottom w:val="0"/>
      <w:divBdr>
        <w:top w:val="none" w:sz="0" w:space="0" w:color="auto"/>
        <w:left w:val="none" w:sz="0" w:space="0" w:color="auto"/>
        <w:bottom w:val="none" w:sz="0" w:space="0" w:color="auto"/>
        <w:right w:val="none" w:sz="0" w:space="0" w:color="auto"/>
      </w:divBdr>
    </w:div>
    <w:div w:id="1829440750">
      <w:bodyDiv w:val="1"/>
      <w:marLeft w:val="0"/>
      <w:marRight w:val="0"/>
      <w:marTop w:val="0"/>
      <w:marBottom w:val="0"/>
      <w:divBdr>
        <w:top w:val="none" w:sz="0" w:space="0" w:color="auto"/>
        <w:left w:val="none" w:sz="0" w:space="0" w:color="auto"/>
        <w:bottom w:val="none" w:sz="0" w:space="0" w:color="auto"/>
        <w:right w:val="none" w:sz="0" w:space="0" w:color="auto"/>
      </w:divBdr>
    </w:div>
    <w:div w:id="1855533628">
      <w:bodyDiv w:val="1"/>
      <w:marLeft w:val="0"/>
      <w:marRight w:val="0"/>
      <w:marTop w:val="0"/>
      <w:marBottom w:val="0"/>
      <w:divBdr>
        <w:top w:val="none" w:sz="0" w:space="0" w:color="auto"/>
        <w:left w:val="none" w:sz="0" w:space="0" w:color="auto"/>
        <w:bottom w:val="none" w:sz="0" w:space="0" w:color="auto"/>
        <w:right w:val="none" w:sz="0" w:space="0" w:color="auto"/>
      </w:divBdr>
    </w:div>
    <w:div w:id="1873181809">
      <w:bodyDiv w:val="1"/>
      <w:marLeft w:val="0"/>
      <w:marRight w:val="0"/>
      <w:marTop w:val="0"/>
      <w:marBottom w:val="0"/>
      <w:divBdr>
        <w:top w:val="none" w:sz="0" w:space="0" w:color="auto"/>
        <w:left w:val="none" w:sz="0" w:space="0" w:color="auto"/>
        <w:bottom w:val="none" w:sz="0" w:space="0" w:color="auto"/>
        <w:right w:val="none" w:sz="0" w:space="0" w:color="auto"/>
      </w:divBdr>
    </w:div>
    <w:div w:id="1924677319">
      <w:bodyDiv w:val="1"/>
      <w:marLeft w:val="0"/>
      <w:marRight w:val="0"/>
      <w:marTop w:val="0"/>
      <w:marBottom w:val="0"/>
      <w:divBdr>
        <w:top w:val="none" w:sz="0" w:space="0" w:color="auto"/>
        <w:left w:val="none" w:sz="0" w:space="0" w:color="auto"/>
        <w:bottom w:val="none" w:sz="0" w:space="0" w:color="auto"/>
        <w:right w:val="none" w:sz="0" w:space="0" w:color="auto"/>
      </w:divBdr>
    </w:div>
    <w:div w:id="1930919716">
      <w:bodyDiv w:val="1"/>
      <w:marLeft w:val="0"/>
      <w:marRight w:val="0"/>
      <w:marTop w:val="0"/>
      <w:marBottom w:val="0"/>
      <w:divBdr>
        <w:top w:val="none" w:sz="0" w:space="0" w:color="auto"/>
        <w:left w:val="none" w:sz="0" w:space="0" w:color="auto"/>
        <w:bottom w:val="none" w:sz="0" w:space="0" w:color="auto"/>
        <w:right w:val="none" w:sz="0" w:space="0" w:color="auto"/>
      </w:divBdr>
    </w:div>
    <w:div w:id="1936748501">
      <w:bodyDiv w:val="1"/>
      <w:marLeft w:val="0"/>
      <w:marRight w:val="0"/>
      <w:marTop w:val="0"/>
      <w:marBottom w:val="0"/>
      <w:divBdr>
        <w:top w:val="none" w:sz="0" w:space="0" w:color="auto"/>
        <w:left w:val="none" w:sz="0" w:space="0" w:color="auto"/>
        <w:bottom w:val="none" w:sz="0" w:space="0" w:color="auto"/>
        <w:right w:val="none" w:sz="0" w:space="0" w:color="auto"/>
      </w:divBdr>
    </w:div>
    <w:div w:id="1945646349">
      <w:bodyDiv w:val="1"/>
      <w:marLeft w:val="0"/>
      <w:marRight w:val="0"/>
      <w:marTop w:val="0"/>
      <w:marBottom w:val="0"/>
      <w:divBdr>
        <w:top w:val="none" w:sz="0" w:space="0" w:color="auto"/>
        <w:left w:val="none" w:sz="0" w:space="0" w:color="auto"/>
        <w:bottom w:val="none" w:sz="0" w:space="0" w:color="auto"/>
        <w:right w:val="none" w:sz="0" w:space="0" w:color="auto"/>
      </w:divBdr>
    </w:div>
    <w:div w:id="1954168477">
      <w:bodyDiv w:val="1"/>
      <w:marLeft w:val="0"/>
      <w:marRight w:val="0"/>
      <w:marTop w:val="0"/>
      <w:marBottom w:val="0"/>
      <w:divBdr>
        <w:top w:val="none" w:sz="0" w:space="0" w:color="auto"/>
        <w:left w:val="none" w:sz="0" w:space="0" w:color="auto"/>
        <w:bottom w:val="none" w:sz="0" w:space="0" w:color="auto"/>
        <w:right w:val="none" w:sz="0" w:space="0" w:color="auto"/>
      </w:divBdr>
    </w:div>
    <w:div w:id="1982075274">
      <w:bodyDiv w:val="1"/>
      <w:marLeft w:val="0"/>
      <w:marRight w:val="0"/>
      <w:marTop w:val="0"/>
      <w:marBottom w:val="0"/>
      <w:divBdr>
        <w:top w:val="none" w:sz="0" w:space="0" w:color="auto"/>
        <w:left w:val="none" w:sz="0" w:space="0" w:color="auto"/>
        <w:bottom w:val="none" w:sz="0" w:space="0" w:color="auto"/>
        <w:right w:val="none" w:sz="0" w:space="0" w:color="auto"/>
      </w:divBdr>
    </w:div>
    <w:div w:id="2040011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jpe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header" Target="header6.xml"/><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numbering" Target="numbering.xml"/><Relationship Id="rId19" Type="http://schemas.openxmlformats.org/officeDocument/2006/relationships/header" Target="header2.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header" Target="header7.xml"/><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header" Target="header4.xml"/><Relationship Id="rId33" Type="http://schemas.openxmlformats.org/officeDocument/2006/relationships/header" Target="header5.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header" Target="header3.xml"/><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header" Target="header8.xml"/><Relationship Id="rId75" Type="http://schemas.openxmlformats.org/officeDocument/2006/relationships/image" Target="media/image55.png"/><Relationship Id="rId83"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1.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61" Type="http://schemas.openxmlformats.org/officeDocument/2006/relationships/image" Target="media/image42.png"/><Relationship Id="rId82" Type="http://schemas.openxmlformats.org/officeDocument/2006/relationships/image" Target="media/image6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eathermize/JHMS%20Ventures%20Dropbox/000-My%20Book%20Team/Formatting%20Module/MyBookTeam-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8A6E4C49F3D0B44B1783CFDC595CD5B" ma:contentTypeVersion="4" ma:contentTypeDescription="Create a new document." ma:contentTypeScope="" ma:versionID="81ebe4f6d6f2502d13f5ee980d490ab2">
  <xsd:schema xmlns:xsd="http://www.w3.org/2001/XMLSchema" xmlns:xs="http://www.w3.org/2001/XMLSchema" xmlns:p="http://schemas.microsoft.com/office/2006/metadata/properties" xmlns:ns3="5a6721c2-67b4-4c6b-8d52-3e5b9bb3b507" targetNamespace="http://schemas.microsoft.com/office/2006/metadata/properties" ma:root="true" ma:fieldsID="ae297f78beec9a5d45cf993e4081494e" ns3:_="">
    <xsd:import namespace="5a6721c2-67b4-4c6b-8d52-3e5b9bb3b50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6721c2-67b4-4c6b-8d52-3e5b9bb3b5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D88B3E9-9BDD-4D33-8EC3-D17B28CDE6D7}">
  <ds:schemaRefs>
    <ds:schemaRef ds:uri="http://schemas.microsoft.com/sharepoint/v3/contenttype/forms"/>
  </ds:schemaRefs>
</ds:datastoreItem>
</file>

<file path=customXml/itemProps2.xml><?xml version="1.0" encoding="utf-8"?>
<ds:datastoreItem xmlns:ds="http://schemas.openxmlformats.org/officeDocument/2006/customXml" ds:itemID="{217C70EA-A874-4CF1-B73F-EB9E2F6854F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D284B9E-0F43-5349-80D9-45A2110A1368}">
  <ds:schemaRefs>
    <ds:schemaRef ds:uri="http://schemas.openxmlformats.org/officeDocument/2006/bibliography"/>
  </ds:schemaRefs>
</ds:datastoreItem>
</file>

<file path=customXml/itemProps4.xml><?xml version="1.0" encoding="utf-8"?>
<ds:datastoreItem xmlns:ds="http://schemas.openxmlformats.org/officeDocument/2006/customXml" ds:itemID="{30964CF2-099C-4A1D-A91D-87117CFA0A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6721c2-67b4-4c6b-8d52-3e5b9bb3b5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MyBookTeam-Template.dotx</Template>
  <TotalTime>449</TotalTime>
  <Pages>71</Pages>
  <Words>4272</Words>
  <Characters>21618</Characters>
  <Application>Microsoft Office Word</Application>
  <DocSecurity>0</DocSecurity>
  <Lines>1544</Lines>
  <Paragraphs>1125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Mize</dc:creator>
  <cp:keywords/>
  <dc:description/>
  <cp:lastModifiedBy>Heather Mize</cp:lastModifiedBy>
  <cp:revision>43</cp:revision>
  <dcterms:created xsi:type="dcterms:W3CDTF">2023-03-11T15:06:00Z</dcterms:created>
  <dcterms:modified xsi:type="dcterms:W3CDTF">2023-03-28T17:15:00Z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0x01010038A6E4C49F3D0B44B1783CFDC595CD5B</vt:lpwstr>
  </property>
</Properties>
</file>